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F0EA9A" w14:textId="77777777" w:rsidR="00F30EC2" w:rsidRDefault="00830715">
      <w:r>
        <w:rPr>
          <w:b/>
          <w:bCs/>
          <w:i/>
          <w:iCs/>
          <w:noProof/>
          <w:sz w:val="20"/>
        </w:rPr>
        <mc:AlternateContent>
          <mc:Choice Requires="wps">
            <w:drawing>
              <wp:anchor distT="0" distB="0" distL="114300" distR="114300" simplePos="0" relativeHeight="251650048" behindDoc="0" locked="0" layoutInCell="1" allowOverlap="1" wp14:anchorId="48E04B4A" wp14:editId="5FB536C3">
                <wp:simplePos x="0" y="0"/>
                <wp:positionH relativeFrom="column">
                  <wp:posOffset>3498215</wp:posOffset>
                </wp:positionH>
                <wp:positionV relativeFrom="paragraph">
                  <wp:posOffset>-98425</wp:posOffset>
                </wp:positionV>
                <wp:extent cx="2788285" cy="457200"/>
                <wp:effectExtent l="0" t="0" r="2540" b="635"/>
                <wp:wrapNone/>
                <wp:docPr id="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6F34A" w14:textId="2EB0E6FE"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A83EAF">
                              <w:rPr>
                                <w:rFonts w:ascii="Tahoma" w:hAnsi="Tahoma" w:cs="Tahoma"/>
                                <w:sz w:val="28"/>
                                <w:szCs w:val="32"/>
                                <w:u w:val="none"/>
                              </w:rPr>
                              <w:t>4</w:t>
                            </w:r>
                          </w:p>
                          <w:p w14:paraId="13101C60"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04B4A" id="_x0000_t202" coordsize="21600,21600" o:spt="202" path="m,l,21600r21600,l21600,xe">
                <v:stroke joinstyle="miter"/>
                <v:path gradientshapeok="t" o:connecttype="rect"/>
              </v:shapetype>
              <v:shape id="Text Box 69" o:spid="_x0000_s1026" type="#_x0000_t202" style="position:absolute;left:0;text-align:left;margin-left:275.45pt;margin-top:-7.75pt;width:219.55pt;height:3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" filled="f" stroked="f">
                <v:textbox>
                  <w:txbxContent>
                    <w:p w14:paraId="0CE6F34A" w14:textId="2EB0E6FE"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A83EAF">
                        <w:rPr>
                          <w:rFonts w:ascii="Tahoma" w:hAnsi="Tahoma" w:cs="Tahoma"/>
                          <w:sz w:val="28"/>
                          <w:szCs w:val="32"/>
                          <w:u w:val="none"/>
                        </w:rPr>
                        <w:t>4</w:t>
                      </w:r>
                    </w:p>
                    <w:p w14:paraId="13101C60"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49024" behindDoc="0" locked="0" layoutInCell="1" allowOverlap="1" wp14:anchorId="4602D1B9" wp14:editId="75347BD9">
                <wp:simplePos x="0" y="0"/>
                <wp:positionH relativeFrom="column">
                  <wp:posOffset>2286000</wp:posOffset>
                </wp:positionH>
                <wp:positionV relativeFrom="paragraph">
                  <wp:posOffset>-114300</wp:posOffset>
                </wp:positionV>
                <wp:extent cx="914400" cy="685800"/>
                <wp:effectExtent l="6985" t="12065" r="12065" b="6985"/>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0CEBC"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"/>
            </w:pict>
          </mc:Fallback>
        </mc:AlternateContent>
      </w:r>
      <w:r w:rsidR="00000000">
        <w:rPr>
          <w:b/>
          <w:bCs/>
          <w:i/>
          <w:iCs/>
          <w:noProof/>
          <w:sz w:val="20"/>
        </w:rPr>
        <w:object w:dxaOrig="1440" w:dyaOrig="1440" w14:anchorId="79802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46976;mso-wrap-edited:f;mso-position-horizontal-relative:text;mso-position-vertical-relative:text" wrapcoords="-62 0 -62 21429 21600 21429 21600 0 -62 0">
            <v:imagedata r:id="rId7" o:title="" grayscale="t"/>
          </v:shape>
          <o:OLEObject Type="Embed" ProgID="PBrush" ShapeID="_x0000_s2422" DrawAspect="Content" ObjectID="_1772614790" r:id="rId8"/>
        </w:object>
      </w:r>
    </w:p>
    <w:p w14:paraId="3A64F388" w14:textId="77777777" w:rsidR="00F30EC2" w:rsidRDefault="00F30EC2"/>
    <w:p w14:paraId="4DDF7D39" w14:textId="77777777" w:rsidR="00F30EC2" w:rsidRDefault="00830715">
      <w:r>
        <w:rPr>
          <w:noProof/>
          <w:sz w:val="20"/>
        </w:rPr>
        <mc:AlternateContent>
          <mc:Choice Requires="wps">
            <w:drawing>
              <wp:anchor distT="0" distB="0" distL="114300" distR="114300" simplePos="0" relativeHeight="251646976" behindDoc="0" locked="0" layoutInCell="1" allowOverlap="1" wp14:anchorId="4422C892" wp14:editId="0575504D">
                <wp:simplePos x="0" y="0"/>
                <wp:positionH relativeFrom="column">
                  <wp:posOffset>2621915</wp:posOffset>
                </wp:positionH>
                <wp:positionV relativeFrom="paragraph">
                  <wp:posOffset>40005</wp:posOffset>
                </wp:positionV>
                <wp:extent cx="4000500" cy="342900"/>
                <wp:effectExtent l="0" t="254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A2A0C" w14:textId="720933EC"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B52F7C">
                              <w:rPr>
                                <w:rFonts w:ascii="Tahoma" w:hAnsi="Tahoma" w:cs="Tahoma"/>
                                <w:sz w:val="18"/>
                                <w:szCs w:val="18"/>
                              </w:rPr>
                              <w:t>4</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C892" id="Text Box 66" o:spid="_x0000_s1027" type="#_x0000_t202" style="position:absolute;left:0;text-align:left;margin-left:206.45pt;margin-top:3.15pt;width:315pt;height: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" filled="f" stroked="f">
                <v:textbox>
                  <w:txbxContent>
                    <w:p w14:paraId="6F4A2A0C" w14:textId="720933EC"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B52F7C">
                        <w:rPr>
                          <w:rFonts w:ascii="Tahoma" w:hAnsi="Tahoma" w:cs="Tahoma"/>
                          <w:sz w:val="18"/>
                          <w:szCs w:val="18"/>
                        </w:rPr>
                        <w:t>4</w:t>
                      </w:r>
                      <w:r>
                        <w:rPr>
                          <w:rFonts w:ascii="Tahoma" w:hAnsi="Tahoma" w:cs="Tahoma"/>
                          <w:sz w:val="18"/>
                          <w:szCs w:val="18"/>
                        </w:rPr>
                        <w:t>.</w:t>
                      </w:r>
                    </w:p>
                  </w:txbxContent>
                </v:textbox>
              </v:shape>
            </w:pict>
          </mc:Fallback>
        </mc:AlternateContent>
      </w:r>
    </w:p>
    <w:p w14:paraId="11D3E53A" w14:textId="77777777" w:rsidR="00F30EC2" w:rsidRDefault="00830715">
      <w:pPr>
        <w:spacing w:line="120" w:lineRule="exact"/>
        <w:rPr>
          <w:rFonts w:ascii="Tahoma" w:hAnsi="Tahoma" w:cs="Tahoma"/>
          <w:sz w:val="18"/>
        </w:rPr>
      </w:pPr>
      <w:r>
        <w:rPr>
          <w:rFonts w:ascii="Tahoma" w:hAnsi="Tahoma" w:cs="Tahoma"/>
          <w:noProof/>
          <w:sz w:val="18"/>
        </w:rPr>
        <mc:AlternateContent>
          <mc:Choice Requires="wps">
            <w:drawing>
              <wp:anchor distT="0" distB="0" distL="114300" distR="114300" simplePos="0" relativeHeight="251648000" behindDoc="0" locked="0" layoutInCell="1" allowOverlap="1" wp14:anchorId="0096437D" wp14:editId="1FA7B7A7">
                <wp:simplePos x="0" y="0"/>
                <wp:positionH relativeFrom="column">
                  <wp:posOffset>0</wp:posOffset>
                </wp:positionH>
                <wp:positionV relativeFrom="paragraph">
                  <wp:posOffset>45720</wp:posOffset>
                </wp:positionV>
                <wp:extent cx="2286000" cy="0"/>
                <wp:effectExtent l="6985" t="12065" r="12065" b="6985"/>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C99C4" id="Line 6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BW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"/>
            </w:pict>
          </mc:Fallback>
        </mc:AlternateContent>
      </w:r>
    </w:p>
    <w:p w14:paraId="090D9CAB"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3B205B33" w14:textId="77777777" w:rsidTr="008C07C0">
        <w:tc>
          <w:tcPr>
            <w:tcW w:w="1134" w:type="dxa"/>
          </w:tcPr>
          <w:p w14:paraId="6A40013E" w14:textId="77777777" w:rsidR="00F30EC2" w:rsidRDefault="00F30EC2">
            <w:pPr>
              <w:rPr>
                <w:rFonts w:ascii="Tahoma" w:hAnsi="Tahoma" w:cs="Tahoma"/>
                <w:sz w:val="18"/>
              </w:rPr>
            </w:pPr>
            <w:r>
              <w:rPr>
                <w:rFonts w:ascii="Tahoma" w:hAnsi="Tahoma" w:cs="Tahoma"/>
                <w:b/>
                <w:bCs/>
                <w:sz w:val="18"/>
              </w:rPr>
              <w:t>MATÉRIA:</w:t>
            </w:r>
          </w:p>
        </w:tc>
        <w:tc>
          <w:tcPr>
            <w:tcW w:w="2880" w:type="dxa"/>
          </w:tcPr>
          <w:p w14:paraId="347C9F69" w14:textId="77777777" w:rsidR="00F30EC2" w:rsidRDefault="00FD74AD">
            <w:pPr>
              <w:rPr>
                <w:rFonts w:ascii="Tahoma" w:hAnsi="Tahoma" w:cs="Tahoma"/>
                <w:sz w:val="18"/>
              </w:rPr>
            </w:pPr>
            <w:r>
              <w:rPr>
                <w:rFonts w:ascii="Tahoma" w:hAnsi="Tahoma" w:cs="Tahoma"/>
                <w:sz w:val="18"/>
              </w:rPr>
              <w:t>MATEMÁTICA</w:t>
            </w:r>
          </w:p>
        </w:tc>
        <w:tc>
          <w:tcPr>
            <w:tcW w:w="163" w:type="dxa"/>
          </w:tcPr>
          <w:p w14:paraId="2BFC4A99" w14:textId="77777777" w:rsidR="00F30EC2" w:rsidRDefault="00F30EC2">
            <w:pPr>
              <w:rPr>
                <w:rFonts w:ascii="Tahoma" w:hAnsi="Tahoma" w:cs="Tahoma"/>
                <w:sz w:val="18"/>
              </w:rPr>
            </w:pPr>
          </w:p>
        </w:tc>
        <w:tc>
          <w:tcPr>
            <w:tcW w:w="1097" w:type="dxa"/>
          </w:tcPr>
          <w:p w14:paraId="08C6A60E"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47DD0BBA"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0617B198" w14:textId="77777777" w:rsidR="00F30EC2" w:rsidRDefault="00F30EC2">
            <w:pPr>
              <w:rPr>
                <w:rFonts w:ascii="Tahoma" w:hAnsi="Tahoma" w:cs="Tahoma"/>
                <w:sz w:val="18"/>
              </w:rPr>
            </w:pPr>
          </w:p>
        </w:tc>
        <w:tc>
          <w:tcPr>
            <w:tcW w:w="759" w:type="dxa"/>
          </w:tcPr>
          <w:p w14:paraId="5604D196"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11E9384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63578CD7"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2CD9C27F" w14:textId="77777777" w:rsidTr="00CA6A22">
        <w:tc>
          <w:tcPr>
            <w:tcW w:w="1133" w:type="dxa"/>
          </w:tcPr>
          <w:p w14:paraId="30C301BA"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44260C72" w14:textId="77777777" w:rsidR="00F30EC2" w:rsidRDefault="00F30EC2">
            <w:pPr>
              <w:rPr>
                <w:rFonts w:ascii="Tahoma" w:hAnsi="Tahoma" w:cs="Tahoma"/>
                <w:sz w:val="18"/>
              </w:rPr>
            </w:pPr>
          </w:p>
        </w:tc>
        <w:tc>
          <w:tcPr>
            <w:tcW w:w="180" w:type="dxa"/>
          </w:tcPr>
          <w:p w14:paraId="02B83D05" w14:textId="77777777" w:rsidR="00F30EC2" w:rsidRDefault="00F30EC2">
            <w:pPr>
              <w:rPr>
                <w:rFonts w:ascii="Tahoma" w:hAnsi="Tahoma" w:cs="Tahoma"/>
                <w:sz w:val="18"/>
              </w:rPr>
            </w:pPr>
          </w:p>
        </w:tc>
        <w:tc>
          <w:tcPr>
            <w:tcW w:w="900" w:type="dxa"/>
          </w:tcPr>
          <w:p w14:paraId="7109A6DB"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1A5308B0" w14:textId="77777777" w:rsidR="00F30EC2" w:rsidRPr="00ED3EDD" w:rsidRDefault="00F30EC2" w:rsidP="008C07C0">
            <w:pPr>
              <w:rPr>
                <w:rFonts w:ascii="Tahoma" w:hAnsi="Tahoma" w:cs="Tahoma"/>
                <w:sz w:val="18"/>
              </w:rPr>
            </w:pPr>
          </w:p>
        </w:tc>
        <w:tc>
          <w:tcPr>
            <w:tcW w:w="180" w:type="dxa"/>
          </w:tcPr>
          <w:p w14:paraId="7E810C58" w14:textId="77777777" w:rsidR="00F30EC2" w:rsidRDefault="00F30EC2">
            <w:pPr>
              <w:rPr>
                <w:rFonts w:ascii="Tahoma" w:hAnsi="Tahoma" w:cs="Tahoma"/>
                <w:sz w:val="18"/>
              </w:rPr>
            </w:pPr>
          </w:p>
        </w:tc>
        <w:tc>
          <w:tcPr>
            <w:tcW w:w="900" w:type="dxa"/>
          </w:tcPr>
          <w:p w14:paraId="37C385F4"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62F6B063" w14:textId="77777777" w:rsidR="00F30EC2" w:rsidRPr="00CA6A22" w:rsidRDefault="00F30EC2">
            <w:pPr>
              <w:rPr>
                <w:rFonts w:ascii="Tahoma" w:hAnsi="Tahoma" w:cs="Tahoma"/>
                <w:sz w:val="18"/>
              </w:rPr>
            </w:pPr>
          </w:p>
        </w:tc>
      </w:tr>
    </w:tbl>
    <w:p w14:paraId="390757A1" w14:textId="77777777" w:rsidR="00F30EC2" w:rsidRPr="00D96939" w:rsidRDefault="00830715">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0" distB="0" distL="114300" distR="114300" simplePos="0" relativeHeight="251645952" behindDoc="0" locked="0" layoutInCell="1" allowOverlap="1" wp14:anchorId="003D3FB7" wp14:editId="48C1F761">
                <wp:simplePos x="0" y="0"/>
                <wp:positionH relativeFrom="column">
                  <wp:posOffset>-48895</wp:posOffset>
                </wp:positionH>
                <wp:positionV relativeFrom="paragraph">
                  <wp:posOffset>77470</wp:posOffset>
                </wp:positionV>
                <wp:extent cx="6563995" cy="0"/>
                <wp:effectExtent l="24765" t="20955" r="21590" b="2667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63211" id="Line 6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" strokeweight="3pt">
                <v:stroke linestyle="thinThin"/>
              </v:line>
            </w:pict>
          </mc:Fallback>
        </mc:AlternateContent>
      </w:r>
      <w:r w:rsidR="00F30EC2" w:rsidRPr="00D96939">
        <w:rPr>
          <w:rFonts w:ascii="Tahoma" w:hAnsi="Tahoma" w:cs="Tahoma"/>
          <w:sz w:val="18"/>
          <w:szCs w:val="18"/>
        </w:rPr>
        <w:tab/>
      </w:r>
    </w:p>
    <w:p w14:paraId="69B99EFE" w14:textId="77777777" w:rsidR="000E726E" w:rsidRDefault="000E726E" w:rsidP="000E726E">
      <w:pPr>
        <w:autoSpaceDE w:val="0"/>
        <w:autoSpaceDN w:val="0"/>
        <w:adjustRightInd w:val="0"/>
        <w:rPr>
          <w:rFonts w:ascii="Arial" w:hAnsi="Arial" w:cs="Arial"/>
          <w:b/>
          <w:bCs/>
          <w:color w:val="231F20"/>
          <w:sz w:val="20"/>
          <w:szCs w:val="20"/>
        </w:rPr>
        <w:sectPr w:rsidR="000E726E" w:rsidSect="00D57464">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11155882" w14:textId="77777777" w:rsidR="00D729A5" w:rsidRPr="00B1410A" w:rsidRDefault="00D729A5" w:rsidP="00B1410A">
      <w:pPr>
        <w:rPr>
          <w:rFonts w:ascii="Arial" w:hAnsi="Arial" w:cs="Arial"/>
          <w:b/>
          <w:color w:val="000000"/>
          <w:sz w:val="22"/>
          <w:szCs w:val="22"/>
        </w:rPr>
      </w:pPr>
    </w:p>
    <w:p w14:paraId="7AF12BB8" w14:textId="77777777" w:rsidR="000555C4" w:rsidRDefault="00BF1FA2" w:rsidP="000555C4">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(ENEM)</w:t>
      </w:r>
    </w:p>
    <w:p w14:paraId="11273067" w14:textId="77777777" w:rsidR="002F3366" w:rsidRDefault="002F3366" w:rsidP="000555C4">
      <w:pPr>
        <w:autoSpaceDE w:val="0"/>
        <w:autoSpaceDN w:val="0"/>
        <w:adjustRightInd w:val="0"/>
        <w:rPr>
          <w:rFonts w:ascii="Arial" w:hAnsi="Arial" w:cs="Arial"/>
          <w:b/>
          <w:sz w:val="22"/>
          <w:szCs w:val="22"/>
          <w:u w:val="single"/>
        </w:rPr>
      </w:pPr>
    </w:p>
    <w:p w14:paraId="1D859D4D" w14:textId="1E9DE49E" w:rsidR="00A83EAF" w:rsidRPr="00EB1D68" w:rsidRDefault="00A83EAF" w:rsidP="00EB1D68">
      <w:pPr>
        <w:rPr>
          <w:rFonts w:ascii="Arial" w:hAnsi="Arial" w:cs="Arial"/>
          <w:sz w:val="20"/>
          <w:szCs w:val="20"/>
        </w:rPr>
      </w:pPr>
      <w:r w:rsidRPr="00EB1D68">
        <w:rPr>
          <w:rFonts w:ascii="Arial" w:hAnsi="Arial" w:cs="Arial"/>
          <w:sz w:val="20"/>
          <w:szCs w:val="20"/>
        </w:rPr>
        <w:t>1) O gráfico mostra o resultado de uma experiência relativa à absorção de potássio pelo tecido da folha de um certo vegetal, em função do tempo e em condições diferentes de luminosidade.</w:t>
      </w:r>
    </w:p>
    <w:p w14:paraId="29F055E3" w14:textId="77777777" w:rsidR="00A83EAF" w:rsidRPr="00EB1D68" w:rsidRDefault="00A83EAF" w:rsidP="00EB1D68">
      <w:pPr>
        <w:rPr>
          <w:rFonts w:ascii="Arial" w:hAnsi="Arial" w:cs="Arial"/>
          <w:sz w:val="20"/>
          <w:szCs w:val="20"/>
        </w:rPr>
      </w:pPr>
    </w:p>
    <w:p w14:paraId="041BA0D0" w14:textId="77777777" w:rsidR="00A83EAF" w:rsidRPr="00EB1D68" w:rsidRDefault="00A83EAF" w:rsidP="00EB1D68">
      <w:pPr>
        <w:rPr>
          <w:rFonts w:ascii="Arial" w:hAnsi="Arial" w:cs="Arial"/>
          <w:sz w:val="20"/>
          <w:szCs w:val="20"/>
        </w:rPr>
      </w:pPr>
      <w:r w:rsidRPr="00EB1D68">
        <w:rPr>
          <w:rFonts w:ascii="Arial" w:hAnsi="Arial" w:cs="Arial"/>
          <w:sz w:val="20"/>
          <w:szCs w:val="20"/>
        </w:rPr>
        <w:object w:dxaOrig="3540" w:dyaOrig="2580" w14:anchorId="1BBF8608">
          <v:shape id="_x0000_i1026" type="#_x0000_t75" style="width:177pt;height:129pt" o:ole="">
            <v:imagedata r:id="rId10" o:title="" gain="10" blacklevel="-15728f"/>
          </v:shape>
          <o:OLEObject Type="Embed" ProgID="PBrush" ShapeID="_x0000_i1026" DrawAspect="Content" ObjectID="_1772614783" r:id="rId11"/>
        </w:object>
      </w:r>
    </w:p>
    <w:p w14:paraId="32F4F9A5" w14:textId="77777777" w:rsidR="00A83EAF" w:rsidRPr="00EB1D68" w:rsidRDefault="00A83EAF" w:rsidP="00EB1D68">
      <w:pPr>
        <w:rPr>
          <w:rFonts w:ascii="Arial" w:hAnsi="Arial" w:cs="Arial"/>
          <w:sz w:val="20"/>
          <w:szCs w:val="20"/>
        </w:rPr>
      </w:pPr>
      <w:r w:rsidRPr="00EB1D68">
        <w:rPr>
          <w:rFonts w:ascii="Arial" w:hAnsi="Arial" w:cs="Arial"/>
          <w:sz w:val="20"/>
          <w:szCs w:val="20"/>
        </w:rPr>
        <w:t xml:space="preserve">Nos dois casos, a função linear y = </w:t>
      </w:r>
      <w:proofErr w:type="spellStart"/>
      <w:r w:rsidRPr="00EB1D68">
        <w:rPr>
          <w:rFonts w:ascii="Arial" w:hAnsi="Arial" w:cs="Arial"/>
          <w:sz w:val="20"/>
          <w:szCs w:val="20"/>
        </w:rPr>
        <w:t>mx</w:t>
      </w:r>
      <w:proofErr w:type="spellEnd"/>
      <w:r w:rsidRPr="00EB1D68">
        <w:rPr>
          <w:rFonts w:ascii="Arial" w:hAnsi="Arial" w:cs="Arial"/>
          <w:sz w:val="20"/>
          <w:szCs w:val="20"/>
        </w:rPr>
        <w:t xml:space="preserve"> ajustou-se razoavelmente bem aos dados, daí a referência a m como taxa de absorção (geralmente medida em </w:t>
      </w:r>
      <w:r w:rsidRPr="00EB1D68">
        <w:rPr>
          <w:rFonts w:ascii="Arial" w:hAnsi="Arial" w:cs="Arial"/>
          <w:sz w:val="20"/>
          <w:szCs w:val="20"/>
        </w:rPr>
        <w:sym w:font="Symbol" w:char="F06D"/>
      </w:r>
      <w:r w:rsidRPr="00EB1D68">
        <w:rPr>
          <w:rFonts w:ascii="Arial" w:hAnsi="Arial" w:cs="Arial"/>
          <w:sz w:val="20"/>
          <w:szCs w:val="20"/>
        </w:rPr>
        <w:t xml:space="preserve"> moles por unidade de peso por hora). Com base no gráfico, se m</w:t>
      </w:r>
      <w:r w:rsidRPr="00EB1D68">
        <w:rPr>
          <w:rFonts w:ascii="Arial" w:hAnsi="Arial" w:cs="Arial"/>
          <w:sz w:val="20"/>
          <w:szCs w:val="20"/>
          <w:vertAlign w:val="subscript"/>
        </w:rPr>
        <w:t>1</w:t>
      </w:r>
      <w:r w:rsidRPr="00EB1D68">
        <w:rPr>
          <w:rFonts w:ascii="Arial" w:hAnsi="Arial" w:cs="Arial"/>
          <w:sz w:val="20"/>
          <w:szCs w:val="20"/>
        </w:rPr>
        <w:t xml:space="preserve"> é a taxa de absorção no claro e m</w:t>
      </w:r>
      <w:r w:rsidRPr="00EB1D68">
        <w:rPr>
          <w:rFonts w:ascii="Arial" w:hAnsi="Arial" w:cs="Arial"/>
          <w:sz w:val="20"/>
          <w:szCs w:val="20"/>
          <w:vertAlign w:val="subscript"/>
        </w:rPr>
        <w:t>2</w:t>
      </w:r>
      <w:r w:rsidRPr="00EB1D68">
        <w:rPr>
          <w:rFonts w:ascii="Arial" w:hAnsi="Arial" w:cs="Arial"/>
          <w:sz w:val="20"/>
          <w:szCs w:val="20"/>
        </w:rPr>
        <w:t xml:space="preserve"> a taxa de absorção no escuro, a relação entre essas duas taxas é:</w:t>
      </w:r>
    </w:p>
    <w:p w14:paraId="7B19FD9D" w14:textId="77777777" w:rsidR="00A83EAF" w:rsidRPr="00EB1D68" w:rsidRDefault="00A83EAF" w:rsidP="00EB1D68">
      <w:pPr>
        <w:rPr>
          <w:rFonts w:ascii="Arial" w:hAnsi="Arial" w:cs="Arial"/>
          <w:sz w:val="20"/>
          <w:szCs w:val="20"/>
        </w:rPr>
      </w:pPr>
      <w:r w:rsidRPr="00EB1D68">
        <w:rPr>
          <w:rFonts w:ascii="Arial" w:hAnsi="Arial" w:cs="Arial"/>
          <w:sz w:val="20"/>
          <w:szCs w:val="20"/>
        </w:rPr>
        <w:t>(A) m</w:t>
      </w:r>
      <w:r w:rsidRPr="00EB1D68">
        <w:rPr>
          <w:rFonts w:ascii="Arial" w:hAnsi="Arial" w:cs="Arial"/>
          <w:sz w:val="20"/>
          <w:szCs w:val="20"/>
          <w:vertAlign w:val="subscript"/>
        </w:rPr>
        <w:t>1</w:t>
      </w:r>
      <w:r w:rsidRPr="00EB1D68">
        <w:rPr>
          <w:rFonts w:ascii="Arial" w:hAnsi="Arial" w:cs="Arial"/>
          <w:sz w:val="20"/>
          <w:szCs w:val="20"/>
        </w:rPr>
        <w:t xml:space="preserve"> = m</w:t>
      </w:r>
      <w:r w:rsidRPr="00EB1D68">
        <w:rPr>
          <w:rFonts w:ascii="Arial" w:hAnsi="Arial" w:cs="Arial"/>
          <w:sz w:val="20"/>
          <w:szCs w:val="20"/>
          <w:vertAlign w:val="subscript"/>
        </w:rPr>
        <w:t>2</w:t>
      </w:r>
    </w:p>
    <w:p w14:paraId="2F236599" w14:textId="77777777" w:rsidR="00A83EAF" w:rsidRPr="00EB1D68" w:rsidRDefault="00A83EAF" w:rsidP="00EB1D68">
      <w:pPr>
        <w:rPr>
          <w:rFonts w:ascii="Arial" w:hAnsi="Arial" w:cs="Arial"/>
          <w:sz w:val="20"/>
          <w:szCs w:val="20"/>
        </w:rPr>
      </w:pPr>
      <w:r w:rsidRPr="00EB1D68">
        <w:rPr>
          <w:rFonts w:ascii="Arial" w:hAnsi="Arial" w:cs="Arial"/>
          <w:sz w:val="20"/>
          <w:szCs w:val="20"/>
        </w:rPr>
        <w:t>(B) m</w:t>
      </w:r>
      <w:proofErr w:type="gramStart"/>
      <w:r w:rsidRPr="00EB1D68">
        <w:rPr>
          <w:rFonts w:ascii="Arial" w:hAnsi="Arial" w:cs="Arial"/>
          <w:sz w:val="20"/>
          <w:szCs w:val="20"/>
          <w:vertAlign w:val="subscript"/>
        </w:rPr>
        <w:t>1</w:t>
      </w:r>
      <w:r w:rsidRPr="00EB1D68">
        <w:rPr>
          <w:rFonts w:ascii="Arial" w:hAnsi="Arial" w:cs="Arial"/>
          <w:sz w:val="20"/>
          <w:szCs w:val="20"/>
        </w:rPr>
        <w:t xml:space="preserve"> .</w:t>
      </w:r>
      <w:proofErr w:type="gramEnd"/>
      <w:r w:rsidRPr="00EB1D68">
        <w:rPr>
          <w:rFonts w:ascii="Arial" w:hAnsi="Arial" w:cs="Arial"/>
          <w:sz w:val="20"/>
          <w:szCs w:val="20"/>
        </w:rPr>
        <w:t xml:space="preserve"> m</w:t>
      </w:r>
      <w:r w:rsidRPr="00EB1D68">
        <w:rPr>
          <w:rFonts w:ascii="Arial" w:hAnsi="Arial" w:cs="Arial"/>
          <w:sz w:val="20"/>
          <w:szCs w:val="20"/>
          <w:vertAlign w:val="subscript"/>
        </w:rPr>
        <w:t>2</w:t>
      </w:r>
      <w:r w:rsidRPr="00EB1D68">
        <w:rPr>
          <w:rFonts w:ascii="Arial" w:hAnsi="Arial" w:cs="Arial"/>
          <w:sz w:val="20"/>
          <w:szCs w:val="20"/>
        </w:rPr>
        <w:t xml:space="preserve"> = -1 </w:t>
      </w:r>
    </w:p>
    <w:p w14:paraId="7BFD7845" w14:textId="77777777" w:rsidR="00A83EAF" w:rsidRPr="00EB1D68" w:rsidRDefault="00A83EAF" w:rsidP="00EB1D68">
      <w:pPr>
        <w:rPr>
          <w:rFonts w:ascii="Arial" w:hAnsi="Arial" w:cs="Arial"/>
          <w:sz w:val="20"/>
          <w:szCs w:val="20"/>
        </w:rPr>
      </w:pPr>
      <w:r w:rsidRPr="00EB1D68">
        <w:rPr>
          <w:rFonts w:ascii="Arial" w:hAnsi="Arial" w:cs="Arial"/>
          <w:sz w:val="20"/>
          <w:szCs w:val="20"/>
        </w:rPr>
        <w:t>(C) m</w:t>
      </w:r>
      <w:r w:rsidRPr="00EB1D68">
        <w:rPr>
          <w:rFonts w:ascii="Arial" w:hAnsi="Arial" w:cs="Arial"/>
          <w:sz w:val="20"/>
          <w:szCs w:val="20"/>
          <w:vertAlign w:val="subscript"/>
        </w:rPr>
        <w:t>2</w:t>
      </w:r>
      <w:r w:rsidRPr="00EB1D68">
        <w:rPr>
          <w:rFonts w:ascii="Arial" w:hAnsi="Arial" w:cs="Arial"/>
          <w:sz w:val="20"/>
          <w:szCs w:val="20"/>
        </w:rPr>
        <w:t xml:space="preserve"> = 2m</w:t>
      </w:r>
      <w:r w:rsidRPr="00EB1D68">
        <w:rPr>
          <w:rFonts w:ascii="Arial" w:hAnsi="Arial" w:cs="Arial"/>
          <w:sz w:val="20"/>
          <w:szCs w:val="20"/>
          <w:vertAlign w:val="subscript"/>
        </w:rPr>
        <w:t>1</w:t>
      </w:r>
    </w:p>
    <w:p w14:paraId="45FBD92A" w14:textId="77777777" w:rsidR="00A83EAF" w:rsidRPr="00EB1D68" w:rsidRDefault="00A83EAF" w:rsidP="00EB1D68">
      <w:pPr>
        <w:rPr>
          <w:rFonts w:ascii="Arial" w:hAnsi="Arial" w:cs="Arial"/>
          <w:sz w:val="20"/>
          <w:szCs w:val="20"/>
        </w:rPr>
      </w:pPr>
      <w:r w:rsidRPr="00EB1D68">
        <w:rPr>
          <w:rFonts w:ascii="Arial" w:hAnsi="Arial" w:cs="Arial"/>
          <w:sz w:val="20"/>
          <w:szCs w:val="20"/>
        </w:rPr>
        <w:t>(D) m</w:t>
      </w:r>
      <w:r w:rsidRPr="00EB1D68">
        <w:rPr>
          <w:rFonts w:ascii="Arial" w:hAnsi="Arial" w:cs="Arial"/>
          <w:sz w:val="20"/>
          <w:szCs w:val="20"/>
          <w:vertAlign w:val="subscript"/>
        </w:rPr>
        <w:t>1</w:t>
      </w:r>
      <w:r w:rsidRPr="00EB1D68">
        <w:rPr>
          <w:rFonts w:ascii="Arial" w:hAnsi="Arial" w:cs="Arial"/>
          <w:sz w:val="20"/>
          <w:szCs w:val="20"/>
        </w:rPr>
        <w:t xml:space="preserve"> = 2m</w:t>
      </w:r>
      <w:r w:rsidRPr="00EB1D68">
        <w:rPr>
          <w:rFonts w:ascii="Arial" w:hAnsi="Arial" w:cs="Arial"/>
          <w:sz w:val="20"/>
          <w:szCs w:val="20"/>
          <w:vertAlign w:val="subscript"/>
        </w:rPr>
        <w:t>2</w:t>
      </w:r>
    </w:p>
    <w:p w14:paraId="69C701E3" w14:textId="77777777" w:rsidR="00A83EAF" w:rsidRPr="00EB1D68" w:rsidRDefault="00A83EAF" w:rsidP="00EB1D68">
      <w:pPr>
        <w:rPr>
          <w:rFonts w:ascii="Arial" w:hAnsi="Arial" w:cs="Arial"/>
          <w:sz w:val="20"/>
          <w:szCs w:val="20"/>
        </w:rPr>
      </w:pPr>
      <w:r w:rsidRPr="00EB1D68">
        <w:rPr>
          <w:rFonts w:ascii="Arial" w:hAnsi="Arial" w:cs="Arial"/>
          <w:sz w:val="20"/>
          <w:szCs w:val="20"/>
        </w:rPr>
        <w:t>(E) m</w:t>
      </w:r>
      <w:proofErr w:type="gramStart"/>
      <w:r w:rsidRPr="00EB1D68">
        <w:rPr>
          <w:rFonts w:ascii="Arial" w:hAnsi="Arial" w:cs="Arial"/>
          <w:sz w:val="20"/>
          <w:szCs w:val="20"/>
          <w:vertAlign w:val="subscript"/>
        </w:rPr>
        <w:t>1</w:t>
      </w:r>
      <w:r w:rsidRPr="00EB1D68">
        <w:rPr>
          <w:rFonts w:ascii="Arial" w:hAnsi="Arial" w:cs="Arial"/>
          <w:sz w:val="20"/>
          <w:szCs w:val="20"/>
        </w:rPr>
        <w:t xml:space="preserve"> .</w:t>
      </w:r>
      <w:proofErr w:type="gramEnd"/>
      <w:r w:rsidRPr="00EB1D68">
        <w:rPr>
          <w:rFonts w:ascii="Arial" w:hAnsi="Arial" w:cs="Arial"/>
          <w:sz w:val="20"/>
          <w:szCs w:val="20"/>
        </w:rPr>
        <w:t xml:space="preserve"> m</w:t>
      </w:r>
      <w:r w:rsidRPr="00EB1D68">
        <w:rPr>
          <w:rFonts w:ascii="Arial" w:hAnsi="Arial" w:cs="Arial"/>
          <w:sz w:val="20"/>
          <w:szCs w:val="20"/>
          <w:vertAlign w:val="subscript"/>
        </w:rPr>
        <w:t>2</w:t>
      </w:r>
      <w:r w:rsidRPr="00EB1D68">
        <w:rPr>
          <w:rFonts w:ascii="Arial" w:hAnsi="Arial" w:cs="Arial"/>
          <w:sz w:val="20"/>
          <w:szCs w:val="20"/>
        </w:rPr>
        <w:t xml:space="preserve"> = 1</w:t>
      </w:r>
    </w:p>
    <w:p w14:paraId="59820391" w14:textId="77777777" w:rsidR="00A83EAF" w:rsidRPr="00EB1D68" w:rsidRDefault="00A83EAF" w:rsidP="00EB1D68">
      <w:pPr>
        <w:autoSpaceDE w:val="0"/>
        <w:autoSpaceDN w:val="0"/>
        <w:adjustRightInd w:val="0"/>
        <w:rPr>
          <w:rFonts w:ascii="Arial" w:hAnsi="Arial" w:cs="Arial"/>
          <w:b/>
          <w:sz w:val="20"/>
          <w:szCs w:val="20"/>
          <w:u w:val="single"/>
        </w:rPr>
      </w:pPr>
    </w:p>
    <w:p w14:paraId="186D140D" w14:textId="77777777" w:rsidR="00A83EAF" w:rsidRPr="00EB1D68" w:rsidRDefault="00A83EAF" w:rsidP="00EB1D68">
      <w:pPr>
        <w:rPr>
          <w:rFonts w:ascii="Arial" w:hAnsi="Arial" w:cs="Arial"/>
          <w:sz w:val="20"/>
          <w:szCs w:val="20"/>
        </w:rPr>
      </w:pPr>
      <w:r w:rsidRPr="00EB1D68">
        <w:rPr>
          <w:rFonts w:ascii="Arial" w:hAnsi="Arial" w:cs="Arial"/>
          <w:bCs/>
          <w:sz w:val="20"/>
          <w:szCs w:val="20"/>
        </w:rPr>
        <w:t xml:space="preserve">2) </w:t>
      </w:r>
      <w:r w:rsidRPr="00EB1D68">
        <w:rPr>
          <w:rFonts w:ascii="Arial" w:hAnsi="Arial" w:cs="Arial"/>
          <w:sz w:val="20"/>
          <w:szCs w:val="20"/>
        </w:rPr>
        <w:t>Na figura abaixo, a pirâmide possui altura igual a 90 metros, o lado de base quadrada mede 80 metros e o ponto O é o centro deste quadrado. Sabendo que na hora em que a inclinação dos raios solares é igual a indicada na figura, uma pessoa de 1,50m tem a sua sombra medindo 2,0 m, podemos afirmar que o segmento PQ mede:</w:t>
      </w:r>
    </w:p>
    <w:p w14:paraId="2BA6F43E" w14:textId="02F9D426" w:rsidR="00A83EAF" w:rsidRPr="00EB1D68" w:rsidRDefault="00A83EAF" w:rsidP="00EB1D68">
      <w:pPr>
        <w:ind w:left="1418"/>
        <w:rPr>
          <w:rFonts w:ascii="Arial" w:hAnsi="Arial" w:cs="Arial"/>
          <w:sz w:val="20"/>
          <w:szCs w:val="20"/>
        </w:rPr>
      </w:pPr>
      <w:r w:rsidRPr="00EB1D68">
        <w:rPr>
          <w:rFonts w:ascii="Arial" w:hAnsi="Arial" w:cs="Arial"/>
          <w:noProof/>
          <w:sz w:val="20"/>
          <w:szCs w:val="20"/>
        </w:rPr>
        <mc:AlternateContent>
          <mc:Choice Requires="wpg">
            <w:drawing>
              <wp:anchor distT="0" distB="0" distL="114300" distR="114300" simplePos="0" relativeHeight="251671552" behindDoc="0" locked="0" layoutInCell="0" allowOverlap="1" wp14:anchorId="739EE086" wp14:editId="42B67FF1">
                <wp:simplePos x="0" y="0"/>
                <wp:positionH relativeFrom="column">
                  <wp:posOffset>69215</wp:posOffset>
                </wp:positionH>
                <wp:positionV relativeFrom="paragraph">
                  <wp:posOffset>122555</wp:posOffset>
                </wp:positionV>
                <wp:extent cx="2857500" cy="1771650"/>
                <wp:effectExtent l="0" t="19050" r="0" b="38100"/>
                <wp:wrapNone/>
                <wp:docPr id="195816752"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0" cy="1771650"/>
                          <a:chOff x="3746" y="9186"/>
                          <a:chExt cx="5319" cy="3573"/>
                        </a:xfrm>
                      </wpg:grpSpPr>
                      <wps:wsp>
                        <wps:cNvPr id="119179818" name="Line 398"/>
                        <wps:cNvCnPr>
                          <a:cxnSpLocks noChangeShapeType="1"/>
                        </wps:cNvCnPr>
                        <wps:spPr bwMode="auto">
                          <a:xfrm flipV="1">
                            <a:off x="5679" y="10174"/>
                            <a:ext cx="0" cy="2071"/>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1482434574" name="Freeform 399"/>
                        <wps:cNvSpPr>
                          <a:spLocks/>
                        </wps:cNvSpPr>
                        <wps:spPr bwMode="auto">
                          <a:xfrm>
                            <a:off x="3746" y="11716"/>
                            <a:ext cx="3785" cy="1028"/>
                          </a:xfrm>
                          <a:custGeom>
                            <a:avLst/>
                            <a:gdLst>
                              <a:gd name="T0" fmla="*/ 1275 w 4892"/>
                              <a:gd name="T1" fmla="*/ 0 h 1247"/>
                              <a:gd name="T2" fmla="*/ 0 w 4892"/>
                              <a:gd name="T3" fmla="*/ 1247 h 1247"/>
                              <a:gd name="T4" fmla="*/ 3617 w 4892"/>
                              <a:gd name="T5" fmla="*/ 1247 h 1247"/>
                              <a:gd name="T6" fmla="*/ 4892 w 4892"/>
                              <a:gd name="T7" fmla="*/ 0 h 1247"/>
                              <a:gd name="T8" fmla="*/ 1275 w 4892"/>
                              <a:gd name="T9" fmla="*/ 0 h 1247"/>
                            </a:gdLst>
                            <a:ahLst/>
                            <a:cxnLst>
                              <a:cxn ang="0">
                                <a:pos x="T0" y="T1"/>
                              </a:cxn>
                              <a:cxn ang="0">
                                <a:pos x="T2" y="T3"/>
                              </a:cxn>
                              <a:cxn ang="0">
                                <a:pos x="T4" y="T5"/>
                              </a:cxn>
                              <a:cxn ang="0">
                                <a:pos x="T6" y="T7"/>
                              </a:cxn>
                              <a:cxn ang="0">
                                <a:pos x="T8" y="T9"/>
                              </a:cxn>
                            </a:cxnLst>
                            <a:rect l="0" t="0" r="r" b="b"/>
                            <a:pathLst>
                              <a:path w="4892" h="1247">
                                <a:moveTo>
                                  <a:pt x="1275" y="0"/>
                                </a:moveTo>
                                <a:lnTo>
                                  <a:pt x="0" y="1247"/>
                                </a:lnTo>
                                <a:lnTo>
                                  <a:pt x="3617" y="1247"/>
                                </a:lnTo>
                                <a:lnTo>
                                  <a:pt x="4892" y="0"/>
                                </a:lnTo>
                                <a:lnTo>
                                  <a:pt x="1275" y="0"/>
                                </a:lnTo>
                                <a:close/>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3713372" name="Group 400"/>
                        <wpg:cNvGrpSpPr>
                          <a:grpSpLocks/>
                        </wpg:cNvGrpSpPr>
                        <wpg:grpSpPr bwMode="auto">
                          <a:xfrm>
                            <a:off x="3746" y="10158"/>
                            <a:ext cx="2832" cy="2601"/>
                            <a:chOff x="599" y="6751"/>
                            <a:chExt cx="3660" cy="3155"/>
                          </a:xfrm>
                        </wpg:grpSpPr>
                        <wps:wsp>
                          <wps:cNvPr id="1197861654" name="Freeform 401"/>
                          <wps:cNvSpPr>
                            <a:spLocks/>
                          </wps:cNvSpPr>
                          <wps:spPr bwMode="auto">
                            <a:xfrm>
                              <a:off x="636" y="6786"/>
                              <a:ext cx="3599" cy="3102"/>
                            </a:xfrm>
                            <a:custGeom>
                              <a:avLst/>
                              <a:gdLst>
                                <a:gd name="T0" fmla="*/ 2468 w 3599"/>
                                <a:gd name="T1" fmla="*/ 0 h 3102"/>
                                <a:gd name="T2" fmla="*/ 0 w 3599"/>
                                <a:gd name="T3" fmla="*/ 3102 h 3102"/>
                                <a:gd name="T4" fmla="*/ 3599 w 3599"/>
                                <a:gd name="T5" fmla="*/ 3102 h 3102"/>
                                <a:gd name="T6" fmla="*/ 2468 w 3599"/>
                                <a:gd name="T7" fmla="*/ 0 h 3102"/>
                              </a:gdLst>
                              <a:ahLst/>
                              <a:cxnLst>
                                <a:cxn ang="0">
                                  <a:pos x="T0" y="T1"/>
                                </a:cxn>
                                <a:cxn ang="0">
                                  <a:pos x="T2" y="T3"/>
                                </a:cxn>
                                <a:cxn ang="0">
                                  <a:pos x="T4" y="T5"/>
                                </a:cxn>
                                <a:cxn ang="0">
                                  <a:pos x="T6" y="T7"/>
                                </a:cxn>
                              </a:cxnLst>
                              <a:rect l="0" t="0" r="r" b="b"/>
                              <a:pathLst>
                                <a:path w="3599" h="3102">
                                  <a:moveTo>
                                    <a:pt x="2468" y="0"/>
                                  </a:moveTo>
                                  <a:lnTo>
                                    <a:pt x="0" y="3102"/>
                                  </a:lnTo>
                                  <a:lnTo>
                                    <a:pt x="3599" y="3102"/>
                                  </a:lnTo>
                                  <a:lnTo>
                                    <a:pt x="2468" y="0"/>
                                  </a:lnTo>
                                  <a:close/>
                                </a:path>
                              </a:pathLst>
                            </a:custGeom>
                            <a:noFill/>
                            <a:ln w="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17961" dir="13500000" sy="-100000" kx="-3284103" algn="br" rotWithShape="0">
                                      <a:srgbClr val="808080">
                                        <a:alpha val="50000"/>
                                      </a:srgbClr>
                                    </a:outerShdw>
                                  </a:effectLst>
                                </a14:hiddenEffects>
                              </a:ext>
                            </a:extLst>
                          </wps:spPr>
                          <wps:bodyPr rot="0" vert="horz" wrap="square" lIns="91440" tIns="45720" rIns="91440" bIns="45720" anchor="t" anchorCtr="0" upright="1">
                            <a:noAutofit/>
                          </wps:bodyPr>
                        </wps:wsp>
                        <wps:wsp>
                          <wps:cNvPr id="878721907" name="Freeform 402"/>
                          <wps:cNvSpPr>
                            <a:spLocks/>
                          </wps:cNvSpPr>
                          <wps:spPr bwMode="auto">
                            <a:xfrm>
                              <a:off x="599" y="6751"/>
                              <a:ext cx="3660" cy="3155"/>
                            </a:xfrm>
                            <a:custGeom>
                              <a:avLst/>
                              <a:gdLst>
                                <a:gd name="T0" fmla="*/ 2509 w 3660"/>
                                <a:gd name="T1" fmla="*/ 0 h 3155"/>
                                <a:gd name="T2" fmla="*/ 0 w 3660"/>
                                <a:gd name="T3" fmla="*/ 3155 h 3155"/>
                                <a:gd name="T4" fmla="*/ 3660 w 3660"/>
                                <a:gd name="T5" fmla="*/ 3155 h 3155"/>
                                <a:gd name="T6" fmla="*/ 2509 w 3660"/>
                                <a:gd name="T7" fmla="*/ 0 h 3155"/>
                                <a:gd name="T8" fmla="*/ 2500 w 3660"/>
                                <a:gd name="T9" fmla="*/ 70 h 3155"/>
                                <a:gd name="T10" fmla="*/ 3612 w 3660"/>
                                <a:gd name="T11" fmla="*/ 3120 h 3155"/>
                                <a:gd name="T12" fmla="*/ 74 w 3660"/>
                                <a:gd name="T13" fmla="*/ 3120 h 3155"/>
                                <a:gd name="T14" fmla="*/ 2500 w 3660"/>
                                <a:gd name="T15" fmla="*/ 70 h 3155"/>
                                <a:gd name="T16" fmla="*/ 2509 w 3660"/>
                                <a:gd name="T17" fmla="*/ 0 h 31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660" h="3155">
                                  <a:moveTo>
                                    <a:pt x="2509" y="0"/>
                                  </a:moveTo>
                                  <a:lnTo>
                                    <a:pt x="0" y="3155"/>
                                  </a:lnTo>
                                  <a:lnTo>
                                    <a:pt x="3660" y="3155"/>
                                  </a:lnTo>
                                  <a:lnTo>
                                    <a:pt x="2509" y="0"/>
                                  </a:lnTo>
                                  <a:lnTo>
                                    <a:pt x="2500" y="70"/>
                                  </a:lnTo>
                                  <a:lnTo>
                                    <a:pt x="3612" y="3120"/>
                                  </a:lnTo>
                                  <a:lnTo>
                                    <a:pt x="74" y="3120"/>
                                  </a:lnTo>
                                  <a:lnTo>
                                    <a:pt x="2500" y="70"/>
                                  </a:lnTo>
                                  <a:lnTo>
                                    <a:pt x="2509" y="0"/>
                                  </a:lnTo>
                                  <a:close/>
                                </a:path>
                              </a:pathLst>
                            </a:custGeom>
                            <a:solidFill>
                              <a:srgbClr val="000000"/>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17961" dir="13500000" sy="-100000" kx="-3284103" algn="br" rotWithShape="0">
                                      <a:srgbClr val="808080">
                                        <a:alpha val="50000"/>
                                      </a:srgbClr>
                                    </a:outerShdw>
                                  </a:effectLst>
                                </a14:hiddenEffects>
                              </a:ext>
                            </a:extLst>
                          </wps:spPr>
                          <wps:bodyPr rot="0" vert="horz" wrap="square" lIns="91440" tIns="45720" rIns="91440" bIns="45720" anchor="t" anchorCtr="0" upright="1">
                            <a:noAutofit/>
                          </wps:bodyPr>
                        </wps:wsp>
                      </wpg:grpSp>
                      <wps:wsp>
                        <wps:cNvPr id="1881303719" name="Line 403"/>
                        <wps:cNvCnPr>
                          <a:cxnSpLocks noChangeShapeType="1"/>
                        </wps:cNvCnPr>
                        <wps:spPr bwMode="auto">
                          <a:xfrm>
                            <a:off x="5679" y="10174"/>
                            <a:ext cx="1865" cy="1553"/>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246346817" name="Line 404"/>
                        <wps:cNvCnPr>
                          <a:cxnSpLocks noChangeShapeType="1"/>
                        </wps:cNvCnPr>
                        <wps:spPr bwMode="auto">
                          <a:xfrm flipH="1">
                            <a:off x="4729" y="10174"/>
                            <a:ext cx="950" cy="1544"/>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2832320" name="Line 405"/>
                        <wps:cNvCnPr>
                          <a:cxnSpLocks noChangeShapeType="1"/>
                        </wps:cNvCnPr>
                        <wps:spPr bwMode="auto">
                          <a:xfrm>
                            <a:off x="3746" y="12744"/>
                            <a:ext cx="2832" cy="1"/>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64806697" name="Line 406"/>
                        <wps:cNvCnPr>
                          <a:cxnSpLocks noChangeShapeType="1"/>
                        </wps:cNvCnPr>
                        <wps:spPr bwMode="auto">
                          <a:xfrm flipH="1">
                            <a:off x="5522" y="12130"/>
                            <a:ext cx="326" cy="171"/>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g:grpSp>
                        <wpg:cNvPr id="321055022" name="Group 407"/>
                        <wpg:cNvGrpSpPr>
                          <a:grpSpLocks/>
                        </wpg:cNvGrpSpPr>
                        <wpg:grpSpPr bwMode="auto">
                          <a:xfrm>
                            <a:off x="5676" y="12081"/>
                            <a:ext cx="83" cy="135"/>
                            <a:chOff x="3093" y="9083"/>
                            <a:chExt cx="108" cy="164"/>
                          </a:xfrm>
                        </wpg:grpSpPr>
                        <wps:wsp>
                          <wps:cNvPr id="861637465" name="Freeform 408"/>
                          <wps:cNvSpPr>
                            <a:spLocks/>
                          </wps:cNvSpPr>
                          <wps:spPr bwMode="auto">
                            <a:xfrm>
                              <a:off x="3093" y="9083"/>
                              <a:ext cx="108" cy="164"/>
                            </a:xfrm>
                            <a:custGeom>
                              <a:avLst/>
                              <a:gdLst>
                                <a:gd name="T0" fmla="*/ 0 w 108"/>
                                <a:gd name="T1" fmla="*/ 50 h 164"/>
                                <a:gd name="T2" fmla="*/ 0 w 108"/>
                                <a:gd name="T3" fmla="*/ 164 h 164"/>
                                <a:gd name="T4" fmla="*/ 108 w 108"/>
                                <a:gd name="T5" fmla="*/ 115 h 164"/>
                                <a:gd name="T6" fmla="*/ 108 w 108"/>
                                <a:gd name="T7" fmla="*/ 0 h 164"/>
                                <a:gd name="T8" fmla="*/ 0 w 108"/>
                                <a:gd name="T9" fmla="*/ 50 h 164"/>
                              </a:gdLst>
                              <a:ahLst/>
                              <a:cxnLst>
                                <a:cxn ang="0">
                                  <a:pos x="T0" y="T1"/>
                                </a:cxn>
                                <a:cxn ang="0">
                                  <a:pos x="T2" y="T3"/>
                                </a:cxn>
                                <a:cxn ang="0">
                                  <a:pos x="T4" y="T5"/>
                                </a:cxn>
                                <a:cxn ang="0">
                                  <a:pos x="T6" y="T7"/>
                                </a:cxn>
                                <a:cxn ang="0">
                                  <a:pos x="T8" y="T9"/>
                                </a:cxn>
                              </a:cxnLst>
                              <a:rect l="0" t="0" r="r" b="b"/>
                              <a:pathLst>
                                <a:path w="108" h="164">
                                  <a:moveTo>
                                    <a:pt x="0" y="50"/>
                                  </a:moveTo>
                                  <a:lnTo>
                                    <a:pt x="0" y="164"/>
                                  </a:lnTo>
                                  <a:lnTo>
                                    <a:pt x="108" y="115"/>
                                  </a:lnTo>
                                  <a:lnTo>
                                    <a:pt x="108" y="0"/>
                                  </a:lnTo>
                                  <a:lnTo>
                                    <a:pt x="0" y="50"/>
                                  </a:lnTo>
                                  <a:close/>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3411045" name="Oval 409"/>
                          <wps:cNvSpPr>
                            <a:spLocks noChangeArrowheads="1"/>
                          </wps:cNvSpPr>
                          <wps:spPr bwMode="auto">
                            <a:xfrm>
                              <a:off x="3151" y="9169"/>
                              <a:ext cx="11" cy="12"/>
                            </a:xfrm>
                            <a:prstGeom prst="ellipse">
                              <a:avLst/>
                            </a:prstGeom>
                            <a:noFill/>
                            <a:ln w="22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8500744" name="Group 410"/>
                        <wpg:cNvGrpSpPr>
                          <a:grpSpLocks/>
                        </wpg:cNvGrpSpPr>
                        <wpg:grpSpPr bwMode="auto">
                          <a:xfrm>
                            <a:off x="5595" y="12081"/>
                            <a:ext cx="84" cy="135"/>
                            <a:chOff x="2989" y="9083"/>
                            <a:chExt cx="108" cy="164"/>
                          </a:xfrm>
                        </wpg:grpSpPr>
                        <wps:wsp>
                          <wps:cNvPr id="516450344" name="Freeform 411"/>
                          <wps:cNvSpPr>
                            <a:spLocks/>
                          </wps:cNvSpPr>
                          <wps:spPr bwMode="auto">
                            <a:xfrm>
                              <a:off x="2989" y="9083"/>
                              <a:ext cx="108" cy="164"/>
                            </a:xfrm>
                            <a:custGeom>
                              <a:avLst/>
                              <a:gdLst>
                                <a:gd name="T0" fmla="*/ 0 w 108"/>
                                <a:gd name="T1" fmla="*/ 0 h 164"/>
                                <a:gd name="T2" fmla="*/ 0 w 108"/>
                                <a:gd name="T3" fmla="*/ 115 h 164"/>
                                <a:gd name="T4" fmla="*/ 108 w 108"/>
                                <a:gd name="T5" fmla="*/ 164 h 164"/>
                                <a:gd name="T6" fmla="*/ 108 w 108"/>
                                <a:gd name="T7" fmla="*/ 50 h 164"/>
                                <a:gd name="T8" fmla="*/ 0 w 108"/>
                                <a:gd name="T9" fmla="*/ 0 h 164"/>
                              </a:gdLst>
                              <a:ahLst/>
                              <a:cxnLst>
                                <a:cxn ang="0">
                                  <a:pos x="T0" y="T1"/>
                                </a:cxn>
                                <a:cxn ang="0">
                                  <a:pos x="T2" y="T3"/>
                                </a:cxn>
                                <a:cxn ang="0">
                                  <a:pos x="T4" y="T5"/>
                                </a:cxn>
                                <a:cxn ang="0">
                                  <a:pos x="T6" y="T7"/>
                                </a:cxn>
                                <a:cxn ang="0">
                                  <a:pos x="T8" y="T9"/>
                                </a:cxn>
                              </a:cxnLst>
                              <a:rect l="0" t="0" r="r" b="b"/>
                              <a:pathLst>
                                <a:path w="108" h="164">
                                  <a:moveTo>
                                    <a:pt x="0" y="0"/>
                                  </a:moveTo>
                                  <a:lnTo>
                                    <a:pt x="0" y="115"/>
                                  </a:lnTo>
                                  <a:lnTo>
                                    <a:pt x="108" y="164"/>
                                  </a:lnTo>
                                  <a:lnTo>
                                    <a:pt x="108" y="50"/>
                                  </a:lnTo>
                                  <a:lnTo>
                                    <a:pt x="0" y="0"/>
                                  </a:lnTo>
                                  <a:close/>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2120631" name="Oval 412"/>
                          <wps:cNvSpPr>
                            <a:spLocks noChangeArrowheads="1"/>
                          </wps:cNvSpPr>
                          <wps:spPr bwMode="auto">
                            <a:xfrm>
                              <a:off x="3045" y="9169"/>
                              <a:ext cx="11" cy="12"/>
                            </a:xfrm>
                            <a:prstGeom prst="ellipse">
                              <a:avLst/>
                            </a:prstGeom>
                            <a:noFill/>
                            <a:ln w="22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78206622" name="Line 413"/>
                        <wps:cNvCnPr>
                          <a:cxnSpLocks noChangeShapeType="1"/>
                        </wps:cNvCnPr>
                        <wps:spPr bwMode="auto">
                          <a:xfrm>
                            <a:off x="5522" y="12137"/>
                            <a:ext cx="326" cy="172"/>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1380959742" name="Line 414"/>
                        <wps:cNvCnPr>
                          <a:cxnSpLocks noChangeShapeType="1"/>
                        </wps:cNvCnPr>
                        <wps:spPr bwMode="auto">
                          <a:xfrm flipV="1">
                            <a:off x="6554" y="11716"/>
                            <a:ext cx="976" cy="1013"/>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641836274" name="Freeform 415"/>
                        <wps:cNvSpPr>
                          <a:spLocks/>
                        </wps:cNvSpPr>
                        <wps:spPr bwMode="auto">
                          <a:xfrm>
                            <a:off x="6553" y="11708"/>
                            <a:ext cx="2025" cy="1047"/>
                          </a:xfrm>
                          <a:custGeom>
                            <a:avLst/>
                            <a:gdLst>
                              <a:gd name="T0" fmla="*/ 0 w 2618"/>
                              <a:gd name="T1" fmla="*/ 1270 h 1270"/>
                              <a:gd name="T2" fmla="*/ 1309 w 2618"/>
                              <a:gd name="T3" fmla="*/ 0 h 1270"/>
                              <a:gd name="T4" fmla="*/ 2618 w 2618"/>
                              <a:gd name="T5" fmla="*/ 635 h 1270"/>
                              <a:gd name="T6" fmla="*/ 0 w 2618"/>
                              <a:gd name="T7" fmla="*/ 1270 h 1270"/>
                            </a:gdLst>
                            <a:ahLst/>
                            <a:cxnLst>
                              <a:cxn ang="0">
                                <a:pos x="T0" y="T1"/>
                              </a:cxn>
                              <a:cxn ang="0">
                                <a:pos x="T2" y="T3"/>
                              </a:cxn>
                              <a:cxn ang="0">
                                <a:pos x="T4" y="T5"/>
                              </a:cxn>
                              <a:cxn ang="0">
                                <a:pos x="T6" y="T7"/>
                              </a:cxn>
                            </a:cxnLst>
                            <a:rect l="0" t="0" r="r" b="b"/>
                            <a:pathLst>
                              <a:path w="2618" h="1270">
                                <a:moveTo>
                                  <a:pt x="0" y="1270"/>
                                </a:moveTo>
                                <a:lnTo>
                                  <a:pt x="1309" y="0"/>
                                </a:lnTo>
                                <a:lnTo>
                                  <a:pt x="2618" y="635"/>
                                </a:lnTo>
                                <a:lnTo>
                                  <a:pt x="0" y="127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0079223" name="Line 416"/>
                        <wps:cNvCnPr>
                          <a:cxnSpLocks noChangeShapeType="1"/>
                        </wps:cNvCnPr>
                        <wps:spPr bwMode="auto">
                          <a:xfrm>
                            <a:off x="5635" y="12221"/>
                            <a:ext cx="29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6352330" name="Text Box 417"/>
                        <wps:cNvSpPr txBox="1">
                          <a:spLocks noChangeArrowheads="1"/>
                        </wps:cNvSpPr>
                        <wps:spPr bwMode="auto">
                          <a:xfrm>
                            <a:off x="6764" y="11953"/>
                            <a:ext cx="439"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E4BAE8" w14:textId="77777777" w:rsidR="00A83EAF" w:rsidRDefault="00A83EAF" w:rsidP="00A83EAF">
                              <w:pPr>
                                <w:jc w:val="center"/>
                                <w:rPr>
                                  <w:b/>
                                  <w:sz w:val="16"/>
                                </w:rPr>
                              </w:pPr>
                              <w:r>
                                <w:rPr>
                                  <w:b/>
                                </w:rPr>
                                <w:t>P</w:t>
                              </w:r>
                            </w:p>
                            <w:p w14:paraId="77E32135" w14:textId="77777777" w:rsidR="00A83EAF" w:rsidRDefault="00A83EAF" w:rsidP="00A83EAF">
                              <w:pPr>
                                <w:rPr>
                                  <w:b/>
                                  <w:sz w:val="16"/>
                                </w:rPr>
                              </w:pPr>
                            </w:p>
                          </w:txbxContent>
                        </wps:txbx>
                        <wps:bodyPr rot="0" vert="horz" wrap="square" lIns="91440" tIns="45720" rIns="91440" bIns="45720" anchor="t" anchorCtr="0" upright="1">
                          <a:noAutofit/>
                        </wps:bodyPr>
                      </wps:wsp>
                      <wps:wsp>
                        <wps:cNvPr id="1738995786" name="Text Box 418"/>
                        <wps:cNvSpPr txBox="1">
                          <a:spLocks noChangeArrowheads="1"/>
                        </wps:cNvSpPr>
                        <wps:spPr bwMode="auto">
                          <a:xfrm>
                            <a:off x="8491" y="12054"/>
                            <a:ext cx="574"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0E80B" w14:textId="77777777" w:rsidR="00A83EAF" w:rsidRDefault="00A83EAF" w:rsidP="00A83EAF">
                              <w:pPr>
                                <w:jc w:val="center"/>
                                <w:rPr>
                                  <w:b/>
                                  <w:sz w:val="16"/>
                                </w:rPr>
                              </w:pPr>
                              <w:r>
                                <w:rPr>
                                  <w:b/>
                                </w:rPr>
                                <w:t>Q</w:t>
                              </w:r>
                            </w:p>
                            <w:p w14:paraId="3872EBBA" w14:textId="77777777" w:rsidR="00A83EAF" w:rsidRDefault="00A83EAF" w:rsidP="00A83EAF">
                              <w:pPr>
                                <w:rPr>
                                  <w:b/>
                                  <w:sz w:val="16"/>
                                </w:rPr>
                              </w:pPr>
                            </w:p>
                          </w:txbxContent>
                        </wps:txbx>
                        <wps:bodyPr rot="0" vert="horz" wrap="square" lIns="91440" tIns="45720" rIns="91440" bIns="45720" anchor="t" anchorCtr="0" upright="1">
                          <a:noAutofit/>
                        </wps:bodyPr>
                      </wps:wsp>
                      <wps:wsp>
                        <wps:cNvPr id="1033058705" name="Text Box 419"/>
                        <wps:cNvSpPr txBox="1">
                          <a:spLocks noChangeArrowheads="1"/>
                        </wps:cNvSpPr>
                        <wps:spPr bwMode="auto">
                          <a:xfrm>
                            <a:off x="5055" y="11997"/>
                            <a:ext cx="561" cy="3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EC5345" w14:textId="77777777" w:rsidR="00A83EAF" w:rsidRDefault="00A83EAF" w:rsidP="00A83EAF">
                              <w:pPr>
                                <w:jc w:val="center"/>
                                <w:rPr>
                                  <w:b/>
                                </w:rPr>
                              </w:pPr>
                              <w:r>
                                <w:rPr>
                                  <w:b/>
                                </w:rPr>
                                <w:t>O</w:t>
                              </w:r>
                            </w:p>
                            <w:p w14:paraId="624337AF" w14:textId="77777777" w:rsidR="00A83EAF" w:rsidRDefault="00A83EAF" w:rsidP="00A83EAF">
                              <w:pPr>
                                <w:rPr>
                                  <w:b/>
                                </w:rPr>
                              </w:pPr>
                            </w:p>
                          </w:txbxContent>
                        </wps:txbx>
                        <wps:bodyPr rot="0" vert="horz" wrap="square" lIns="91440" tIns="45720" rIns="91440" bIns="45720" anchor="t" anchorCtr="0" upright="1">
                          <a:noAutofit/>
                        </wps:bodyPr>
                      </wps:wsp>
                      <wpg:grpSp>
                        <wpg:cNvPr id="29484405" name="Group 420"/>
                        <wpg:cNvGrpSpPr>
                          <a:grpSpLocks/>
                        </wpg:cNvGrpSpPr>
                        <wpg:grpSpPr bwMode="auto">
                          <a:xfrm rot="2470069">
                            <a:off x="7024" y="12195"/>
                            <a:ext cx="83" cy="135"/>
                            <a:chOff x="3093" y="9083"/>
                            <a:chExt cx="108" cy="164"/>
                          </a:xfrm>
                        </wpg:grpSpPr>
                        <wps:wsp>
                          <wps:cNvPr id="618579392" name="Freeform 421"/>
                          <wps:cNvSpPr>
                            <a:spLocks/>
                          </wps:cNvSpPr>
                          <wps:spPr bwMode="auto">
                            <a:xfrm>
                              <a:off x="3093" y="9083"/>
                              <a:ext cx="108" cy="164"/>
                            </a:xfrm>
                            <a:custGeom>
                              <a:avLst/>
                              <a:gdLst>
                                <a:gd name="T0" fmla="*/ 0 w 108"/>
                                <a:gd name="T1" fmla="*/ 50 h 164"/>
                                <a:gd name="T2" fmla="*/ 0 w 108"/>
                                <a:gd name="T3" fmla="*/ 164 h 164"/>
                                <a:gd name="T4" fmla="*/ 108 w 108"/>
                                <a:gd name="T5" fmla="*/ 115 h 164"/>
                                <a:gd name="T6" fmla="*/ 108 w 108"/>
                                <a:gd name="T7" fmla="*/ 0 h 164"/>
                                <a:gd name="T8" fmla="*/ 0 w 108"/>
                                <a:gd name="T9" fmla="*/ 50 h 164"/>
                              </a:gdLst>
                              <a:ahLst/>
                              <a:cxnLst>
                                <a:cxn ang="0">
                                  <a:pos x="T0" y="T1"/>
                                </a:cxn>
                                <a:cxn ang="0">
                                  <a:pos x="T2" y="T3"/>
                                </a:cxn>
                                <a:cxn ang="0">
                                  <a:pos x="T4" y="T5"/>
                                </a:cxn>
                                <a:cxn ang="0">
                                  <a:pos x="T6" y="T7"/>
                                </a:cxn>
                                <a:cxn ang="0">
                                  <a:pos x="T8" y="T9"/>
                                </a:cxn>
                              </a:cxnLst>
                              <a:rect l="0" t="0" r="r" b="b"/>
                              <a:pathLst>
                                <a:path w="108" h="164">
                                  <a:moveTo>
                                    <a:pt x="0" y="50"/>
                                  </a:moveTo>
                                  <a:lnTo>
                                    <a:pt x="0" y="164"/>
                                  </a:lnTo>
                                  <a:lnTo>
                                    <a:pt x="108" y="115"/>
                                  </a:lnTo>
                                  <a:lnTo>
                                    <a:pt x="108" y="0"/>
                                  </a:lnTo>
                                  <a:lnTo>
                                    <a:pt x="0" y="50"/>
                                  </a:lnTo>
                                  <a:close/>
                                </a:path>
                              </a:pathLst>
                            </a:custGeom>
                            <a:noFill/>
                            <a:ln w="107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7299625" name="Oval 422"/>
                          <wps:cNvSpPr>
                            <a:spLocks noChangeArrowheads="1"/>
                          </wps:cNvSpPr>
                          <wps:spPr bwMode="auto">
                            <a:xfrm>
                              <a:off x="3151" y="9169"/>
                              <a:ext cx="11" cy="12"/>
                            </a:xfrm>
                            <a:prstGeom prst="ellipse">
                              <a:avLst/>
                            </a:prstGeom>
                            <a:noFill/>
                            <a:ln w="22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70506838" name="Line 423"/>
                        <wps:cNvCnPr>
                          <a:cxnSpLocks noChangeShapeType="1"/>
                        </wps:cNvCnPr>
                        <wps:spPr bwMode="auto">
                          <a:xfrm rot="-378354">
                            <a:off x="4872" y="9277"/>
                            <a:ext cx="3567" cy="3148"/>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446155802" name="AutoShape 424"/>
                        <wps:cNvSpPr>
                          <a:spLocks noChangeArrowheads="1"/>
                        </wps:cNvSpPr>
                        <wps:spPr bwMode="auto">
                          <a:xfrm>
                            <a:off x="4413" y="9186"/>
                            <a:ext cx="578" cy="617"/>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EE086" id="Agrupar 1" o:spid="_x0000_s1028" style="position:absolute;left:0;text-align:left;margin-left:5.45pt;margin-top:9.65pt;width:225pt;height:139.5pt;z-index:251671552" coordorigin="3746,9186" coordsize="5319,3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" o:allowincell="f">
                <v:line id="Line 398" o:spid="_x0000_s1029" style="position:absolute;flip:y;visibility:visible;mso-wrap-style:square" from="5679,10174" to="5679,12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" strokeweight=".85pt"/>
                <v:shape id="Freeform 399" o:spid="_x0000_s1030" style="position:absolute;left:3746;top:11716;width:3785;height:1028;visibility:visible;mso-wrap-style:square;v-text-anchor:top" coordsize="4892,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" path="m1275,l,1247r3617,l4892,,1275,xe" filled="f" strokeweight=".85pt">
                  <v:path arrowok="t" o:connecttype="custom" o:connectlocs="986,0;0,1028;2799,1028;3785,0;986,0" o:connectangles="0,0,0,0,0"/>
                </v:shape>
                <v:group id="Group 400" o:spid="_x0000_s1031" style="position:absolute;left:3746;top:10158;width:2832;height:2601" coordorigin="599,6751" coordsize="3660,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">
                  <v:shape id="Freeform 401" o:spid="_x0000_s1032" style="position:absolute;left:636;top:6786;width:3599;height:3102;visibility:visible;mso-wrap-style:square;v-text-anchor:top" coordsize="3599,3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" path="m2468,l,3102r3599,l2468,xe" filled="f" strokeweight="0">
                    <v:shadow type="perspective" opacity=".5" origin=".5,.5" offset="-1pt,-1pt" matrix=",-92680f,,-1"/>
                    <v:path arrowok="t" o:connecttype="custom" o:connectlocs="2468,0;0,3102;3599,3102;2468,0" o:connectangles="0,0,0,0"/>
                  </v:shape>
                  <v:shape id="Freeform 402" o:spid="_x0000_s1033" style="position:absolute;left:599;top:6751;width:3660;height:3155;visibility:visible;mso-wrap-style:square;v-text-anchor:top" coordsize="3660,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" path="m2509,l,3155r3660,l2509,r-9,70l3612,3120r-3538,l2500,70,2509,xe" fillcolor="black" stroked="f">
                    <v:shadow type="perspective" opacity=".5" origin=".5,.5" offset="-1pt,-1pt" matrix=",-92680f,,-1"/>
                    <v:path arrowok="t" o:connecttype="custom" o:connectlocs="2509,0;0,3155;3660,3155;2509,0;2500,70;3612,3120;74,3120;2500,70;2509,0" o:connectangles="0,0,0,0,0,0,0,0,0"/>
                  </v:shape>
                </v:group>
                <v:line id="Line 403" o:spid="_x0000_s1034" style="position:absolute;visibility:visible;mso-wrap-style:square" from="5679,10174" to="7544,117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" strokeweight="1.75pt"/>
                <v:line id="Line 404" o:spid="_x0000_s1035" style="position:absolute;flip:x;visibility:visible;mso-wrap-style:square" from="4729,10174" to="5679,11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" strokeweight=".85pt"/>
                <v:line id="Line 405" o:spid="_x0000_s1036" style="position:absolute;visibility:visible;mso-wrap-style:square" from="3746,12744" to="6578,1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" strokeweight=".85pt"/>
                <v:line id="Line 406" o:spid="_x0000_s1037" style="position:absolute;flip:x;visibility:visible;mso-wrap-style:square" from="5522,12130" to="5848,12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" strokeweight=".85pt"/>
                <v:group id="Group 407" o:spid="_x0000_s1038" style="position:absolute;left:5676;top:12081;width:83;height:135" coordorigin="3093,9083"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">
                  <v:shape id="Freeform 408" o:spid="_x0000_s1039" style="position:absolute;left:3093;top:9083;width:108;height:164;visibility:visible;mso-wrap-style:square;v-text-anchor:top"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" path="m,50l,164,108,115,108,,,50xe" filled="f" strokeweight=".85pt">
                    <v:path arrowok="t" o:connecttype="custom" o:connectlocs="0,50;0,164;108,115;108,0;0,50" o:connectangles="0,0,0,0,0"/>
                  </v:shape>
                  <v:oval id="Oval 409" o:spid="_x0000_s1040" style="position:absolute;left:3151;top:9169;width:1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" filled="f" strokeweight="1.75pt"/>
                </v:group>
                <v:group id="Group 410" o:spid="_x0000_s1041" style="position:absolute;left:5595;top:12081;width:84;height:135" coordorigin="2989,9083"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">
                  <v:shape id="Freeform 411" o:spid="_x0000_s1042" style="position:absolute;left:2989;top:9083;width:108;height:164;visibility:visible;mso-wrap-style:square;v-text-anchor:top"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" path="m,l,115r108,49l108,50,,xe" filled="f" strokeweight=".85pt">
                    <v:path arrowok="t" o:connecttype="custom" o:connectlocs="0,0;0,115;108,164;108,50;0,0" o:connectangles="0,0,0,0,0"/>
                  </v:shape>
                  <v:oval id="Oval 412" o:spid="_x0000_s1043" style="position:absolute;left:3045;top:9169;width:1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" filled="f" strokeweight="1.75pt"/>
                </v:group>
                <v:line id="Line 413" o:spid="_x0000_s1044" style="position:absolute;visibility:visible;mso-wrap-style:square" from="5522,12137" to="5848,12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" strokeweight=".85pt"/>
                <v:line id="Line 414" o:spid="_x0000_s1045" style="position:absolute;flip:y;visibility:visible;mso-wrap-style:square" from="6554,11716" to="7530,12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" strokeweight="1.75pt"/>
                <v:shape id="Freeform 415" o:spid="_x0000_s1046" style="position:absolute;left:6553;top:11708;width:2025;height:1047;visibility:visible;mso-wrap-style:square;v-text-anchor:top" coordsize="2618,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" path="m,1270l1309,,2618,635,,1270xe" fillcolor="silver" stroked="f">
                  <v:path arrowok="t" o:connecttype="custom" o:connectlocs="0,1047;1013,0;2025,524;0,1047" o:connectangles="0,0,0,0"/>
                </v:shape>
                <v:line id="Line 416" o:spid="_x0000_s1047" style="position:absolute;visibility:visible;mso-wrap-style:square" from="5635,12221" to="8583,12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"/>
                <v:shape id="Text Box 417" o:spid="_x0000_s1048" type="#_x0000_t202" style="position:absolute;left:6764;top:11953;width:439;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" filled="f" stroked="f">
                  <v:textbox>
                    <w:txbxContent>
                      <w:p w14:paraId="0EE4BAE8" w14:textId="77777777" w:rsidR="00A83EAF" w:rsidRDefault="00A83EAF" w:rsidP="00A83EAF">
                        <w:pPr>
                          <w:jc w:val="center"/>
                          <w:rPr>
                            <w:b/>
                            <w:sz w:val="16"/>
                          </w:rPr>
                        </w:pPr>
                        <w:r>
                          <w:rPr>
                            <w:b/>
                          </w:rPr>
                          <w:t>P</w:t>
                        </w:r>
                      </w:p>
                      <w:p w14:paraId="77E32135" w14:textId="77777777" w:rsidR="00A83EAF" w:rsidRDefault="00A83EAF" w:rsidP="00A83EAF">
                        <w:pPr>
                          <w:rPr>
                            <w:b/>
                            <w:sz w:val="16"/>
                          </w:rPr>
                        </w:pPr>
                      </w:p>
                    </w:txbxContent>
                  </v:textbox>
                </v:shape>
                <v:shape id="Text Box 418" o:spid="_x0000_s1049" type="#_x0000_t202" style="position:absolute;left:8491;top:12054;width:574;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" filled="f" stroked="f">
                  <v:textbox>
                    <w:txbxContent>
                      <w:p w14:paraId="7B20E80B" w14:textId="77777777" w:rsidR="00A83EAF" w:rsidRDefault="00A83EAF" w:rsidP="00A83EAF">
                        <w:pPr>
                          <w:jc w:val="center"/>
                          <w:rPr>
                            <w:b/>
                            <w:sz w:val="16"/>
                          </w:rPr>
                        </w:pPr>
                        <w:r>
                          <w:rPr>
                            <w:b/>
                          </w:rPr>
                          <w:t>Q</w:t>
                        </w:r>
                      </w:p>
                      <w:p w14:paraId="3872EBBA" w14:textId="77777777" w:rsidR="00A83EAF" w:rsidRDefault="00A83EAF" w:rsidP="00A83EAF">
                        <w:pPr>
                          <w:rPr>
                            <w:b/>
                            <w:sz w:val="16"/>
                          </w:rPr>
                        </w:pPr>
                      </w:p>
                    </w:txbxContent>
                  </v:textbox>
                </v:shape>
                <v:shape id="Text Box 419" o:spid="_x0000_s1050" type="#_x0000_t202" style="position:absolute;left:5055;top:11997;width:561;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" filled="f" stroked="f">
                  <v:textbox>
                    <w:txbxContent>
                      <w:p w14:paraId="01EC5345" w14:textId="77777777" w:rsidR="00A83EAF" w:rsidRDefault="00A83EAF" w:rsidP="00A83EAF">
                        <w:pPr>
                          <w:jc w:val="center"/>
                          <w:rPr>
                            <w:b/>
                          </w:rPr>
                        </w:pPr>
                        <w:r>
                          <w:rPr>
                            <w:b/>
                          </w:rPr>
                          <w:t>O</w:t>
                        </w:r>
                      </w:p>
                      <w:p w14:paraId="624337AF" w14:textId="77777777" w:rsidR="00A83EAF" w:rsidRDefault="00A83EAF" w:rsidP="00A83EAF">
                        <w:pPr>
                          <w:rPr>
                            <w:b/>
                          </w:rPr>
                        </w:pPr>
                      </w:p>
                    </w:txbxContent>
                  </v:textbox>
                </v:shape>
                <v:group id="Group 420" o:spid="_x0000_s1051" style="position:absolute;left:7024;top:12195;width:83;height:135;rotation:2697974fd" coordorigin="3093,9083"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">
                  <v:shape id="Freeform 421" o:spid="_x0000_s1052" style="position:absolute;left:3093;top:9083;width:108;height:164;visibility:visible;mso-wrap-style:square;v-text-anchor:top" coordsize="10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" path="m,50l,164,108,115,108,,,50xe" filled="f" strokeweight=".85pt">
                    <v:path arrowok="t" o:connecttype="custom" o:connectlocs="0,50;0,164;108,115;108,0;0,50" o:connectangles="0,0,0,0,0"/>
                  </v:shape>
                  <v:oval id="Oval 422" o:spid="_x0000_s1053" style="position:absolute;left:3151;top:9169;width:1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" filled="f" strokeweight="1.75pt"/>
                </v:group>
                <v:line id="Line 423" o:spid="_x0000_s1054" style="position:absolute;rotation:-413263fd;visibility:visible;mso-wrap-style:square" from="4872,9277" to="8439,1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">
                  <v:stroke dashstyle="dash" endarrow="block"/>
                </v:line>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AutoShape 424" o:spid="_x0000_s1055" type="#_x0000_t183" style="position:absolute;left:4413;top:9186;width:578;height: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"/>
              </v:group>
            </w:pict>
          </mc:Fallback>
        </mc:AlternateContent>
      </w:r>
    </w:p>
    <w:p w14:paraId="3EF4A6DF" w14:textId="77777777" w:rsidR="00A83EAF" w:rsidRPr="00EB1D68" w:rsidRDefault="00A83EAF" w:rsidP="00EB1D68">
      <w:pPr>
        <w:rPr>
          <w:rFonts w:ascii="Arial" w:hAnsi="Arial" w:cs="Arial"/>
          <w:sz w:val="20"/>
          <w:szCs w:val="20"/>
        </w:rPr>
      </w:pPr>
    </w:p>
    <w:p w14:paraId="4AB28344" w14:textId="77777777" w:rsidR="00A83EAF" w:rsidRPr="00EB1D68" w:rsidRDefault="00A83EAF" w:rsidP="00EB1D68">
      <w:pPr>
        <w:rPr>
          <w:rFonts w:ascii="Arial" w:hAnsi="Arial" w:cs="Arial"/>
          <w:sz w:val="20"/>
          <w:szCs w:val="20"/>
        </w:rPr>
      </w:pPr>
    </w:p>
    <w:p w14:paraId="3D62A1C4" w14:textId="77777777" w:rsidR="00A83EAF" w:rsidRPr="00EB1D68" w:rsidRDefault="00A83EAF" w:rsidP="00EB1D68">
      <w:pPr>
        <w:rPr>
          <w:rFonts w:ascii="Arial" w:hAnsi="Arial" w:cs="Arial"/>
          <w:sz w:val="20"/>
          <w:szCs w:val="20"/>
        </w:rPr>
      </w:pPr>
    </w:p>
    <w:p w14:paraId="0BE4C2C9" w14:textId="77777777" w:rsidR="00A83EAF" w:rsidRPr="00EB1D68" w:rsidRDefault="00A83EAF" w:rsidP="00EB1D68">
      <w:pPr>
        <w:rPr>
          <w:rFonts w:ascii="Arial" w:hAnsi="Arial" w:cs="Arial"/>
          <w:sz w:val="20"/>
          <w:szCs w:val="20"/>
        </w:rPr>
      </w:pPr>
    </w:p>
    <w:p w14:paraId="62113FAE" w14:textId="77777777" w:rsidR="00A83EAF" w:rsidRPr="00EB1D68" w:rsidRDefault="00A83EAF" w:rsidP="00EB1D68">
      <w:pPr>
        <w:rPr>
          <w:rFonts w:ascii="Arial" w:hAnsi="Arial" w:cs="Arial"/>
          <w:sz w:val="20"/>
          <w:szCs w:val="20"/>
        </w:rPr>
      </w:pPr>
    </w:p>
    <w:p w14:paraId="4AC4EBEC" w14:textId="77777777" w:rsidR="00A83EAF" w:rsidRPr="00EB1D68" w:rsidRDefault="00A83EAF" w:rsidP="00EB1D68">
      <w:pPr>
        <w:rPr>
          <w:rFonts w:ascii="Arial" w:hAnsi="Arial" w:cs="Arial"/>
          <w:sz w:val="20"/>
          <w:szCs w:val="20"/>
        </w:rPr>
      </w:pPr>
    </w:p>
    <w:p w14:paraId="7F9BA448" w14:textId="77777777" w:rsidR="00A83EAF" w:rsidRPr="00EB1D68" w:rsidRDefault="00A83EAF" w:rsidP="00EB1D68">
      <w:pPr>
        <w:rPr>
          <w:rFonts w:ascii="Arial" w:hAnsi="Arial" w:cs="Arial"/>
          <w:sz w:val="20"/>
          <w:szCs w:val="20"/>
        </w:rPr>
      </w:pPr>
    </w:p>
    <w:p w14:paraId="10FA5F69" w14:textId="77777777" w:rsidR="00A83EAF" w:rsidRPr="00EB1D68" w:rsidRDefault="00A83EAF" w:rsidP="00EB1D68">
      <w:pPr>
        <w:rPr>
          <w:rFonts w:ascii="Arial" w:hAnsi="Arial" w:cs="Arial"/>
          <w:sz w:val="20"/>
          <w:szCs w:val="20"/>
        </w:rPr>
      </w:pPr>
    </w:p>
    <w:p w14:paraId="702AFF5B" w14:textId="77777777" w:rsidR="00A83EAF" w:rsidRPr="00EB1D68" w:rsidRDefault="00A83EAF" w:rsidP="00EB1D68">
      <w:pPr>
        <w:rPr>
          <w:rFonts w:ascii="Arial" w:hAnsi="Arial" w:cs="Arial"/>
          <w:sz w:val="20"/>
          <w:szCs w:val="20"/>
        </w:rPr>
      </w:pPr>
    </w:p>
    <w:p w14:paraId="3C933973" w14:textId="77777777" w:rsidR="00A83EAF" w:rsidRPr="00EB1D68" w:rsidRDefault="00A83EAF" w:rsidP="00EB1D68">
      <w:pPr>
        <w:rPr>
          <w:rFonts w:ascii="Arial" w:hAnsi="Arial" w:cs="Arial"/>
          <w:sz w:val="20"/>
          <w:szCs w:val="20"/>
        </w:rPr>
      </w:pPr>
    </w:p>
    <w:p w14:paraId="5E1557F6" w14:textId="77777777" w:rsidR="00A83EAF" w:rsidRPr="00EB1D68" w:rsidRDefault="00A83EAF" w:rsidP="00EB1D68">
      <w:pPr>
        <w:rPr>
          <w:rFonts w:ascii="Arial" w:hAnsi="Arial" w:cs="Arial"/>
          <w:sz w:val="20"/>
          <w:szCs w:val="20"/>
        </w:rPr>
      </w:pPr>
    </w:p>
    <w:p w14:paraId="1DC0FF99" w14:textId="77777777" w:rsidR="00A83EAF" w:rsidRPr="00EB1D68" w:rsidRDefault="00A83EAF" w:rsidP="00EB1D68">
      <w:pPr>
        <w:rPr>
          <w:rFonts w:ascii="Arial" w:hAnsi="Arial" w:cs="Arial"/>
          <w:sz w:val="20"/>
          <w:szCs w:val="20"/>
        </w:rPr>
      </w:pPr>
    </w:p>
    <w:p w14:paraId="5CF66AFF" w14:textId="77777777" w:rsidR="00A83EAF" w:rsidRPr="00EB1D68" w:rsidRDefault="00A83EAF" w:rsidP="00EB1D68">
      <w:pPr>
        <w:rPr>
          <w:rFonts w:ascii="Arial" w:hAnsi="Arial" w:cs="Arial"/>
          <w:sz w:val="20"/>
          <w:szCs w:val="20"/>
        </w:rPr>
      </w:pPr>
    </w:p>
    <w:p w14:paraId="32F4328B" w14:textId="77777777" w:rsidR="00A83EAF" w:rsidRPr="00EB1D68" w:rsidRDefault="00A83EAF" w:rsidP="00EB1D68">
      <w:pPr>
        <w:rPr>
          <w:rFonts w:ascii="Arial" w:hAnsi="Arial" w:cs="Arial"/>
          <w:sz w:val="20"/>
          <w:szCs w:val="20"/>
        </w:rPr>
      </w:pPr>
    </w:p>
    <w:p w14:paraId="67899E92" w14:textId="101A5332" w:rsidR="00A83EAF" w:rsidRPr="00EB1D68" w:rsidRDefault="00A83EAF" w:rsidP="00EB1D68">
      <w:pPr>
        <w:rPr>
          <w:rFonts w:ascii="Arial" w:hAnsi="Arial" w:cs="Arial"/>
          <w:sz w:val="20"/>
          <w:szCs w:val="20"/>
        </w:rPr>
      </w:pPr>
      <w:r w:rsidRPr="00EB1D68">
        <w:rPr>
          <w:rFonts w:ascii="Arial" w:hAnsi="Arial" w:cs="Arial"/>
          <w:b/>
          <w:sz w:val="20"/>
          <w:szCs w:val="20"/>
        </w:rPr>
        <w:t xml:space="preserve">(A) </w:t>
      </w:r>
      <w:r w:rsidRPr="00EB1D68">
        <w:rPr>
          <w:rFonts w:ascii="Arial" w:hAnsi="Arial" w:cs="Arial"/>
          <w:sz w:val="20"/>
          <w:szCs w:val="20"/>
        </w:rPr>
        <w:t>40</w:t>
      </w:r>
      <w:r w:rsidRPr="00EB1D68">
        <w:rPr>
          <w:rFonts w:ascii="Arial" w:hAnsi="Arial" w:cs="Arial"/>
          <w:i/>
          <w:sz w:val="20"/>
          <w:szCs w:val="20"/>
        </w:rPr>
        <w:t xml:space="preserve"> m</w:t>
      </w:r>
      <w:r w:rsidRPr="00EB1D68">
        <w:rPr>
          <w:rFonts w:ascii="Arial" w:hAnsi="Arial" w:cs="Arial"/>
          <w:sz w:val="20"/>
          <w:szCs w:val="20"/>
        </w:rPr>
        <w:t xml:space="preserve">            </w:t>
      </w:r>
      <w:proofErr w:type="gramStart"/>
      <w:r w:rsidRPr="00EB1D68">
        <w:rPr>
          <w:rFonts w:ascii="Arial" w:hAnsi="Arial" w:cs="Arial"/>
          <w:sz w:val="20"/>
          <w:szCs w:val="20"/>
        </w:rPr>
        <w:t xml:space="preserve">   </w:t>
      </w:r>
      <w:r w:rsidRPr="00EB1D68">
        <w:rPr>
          <w:rFonts w:ascii="Arial" w:hAnsi="Arial" w:cs="Arial"/>
          <w:b/>
          <w:sz w:val="20"/>
          <w:szCs w:val="20"/>
        </w:rPr>
        <w:t>(</w:t>
      </w:r>
      <w:proofErr w:type="gramEnd"/>
      <w:r w:rsidRPr="00EB1D68">
        <w:rPr>
          <w:rFonts w:ascii="Arial" w:hAnsi="Arial" w:cs="Arial"/>
          <w:b/>
          <w:sz w:val="20"/>
          <w:szCs w:val="20"/>
        </w:rPr>
        <w:t>B)</w:t>
      </w:r>
      <w:r w:rsidRPr="00EB1D68">
        <w:rPr>
          <w:rFonts w:ascii="Arial" w:hAnsi="Arial" w:cs="Arial"/>
          <w:sz w:val="20"/>
          <w:szCs w:val="20"/>
        </w:rPr>
        <w:t xml:space="preserve"> 60</w:t>
      </w:r>
      <w:r w:rsidRPr="00EB1D68">
        <w:rPr>
          <w:rFonts w:ascii="Arial" w:hAnsi="Arial" w:cs="Arial"/>
          <w:i/>
          <w:sz w:val="20"/>
          <w:szCs w:val="20"/>
        </w:rPr>
        <w:t xml:space="preserve"> m</w:t>
      </w:r>
      <w:r w:rsidRPr="00EB1D68">
        <w:rPr>
          <w:rFonts w:ascii="Arial" w:hAnsi="Arial" w:cs="Arial"/>
          <w:sz w:val="20"/>
          <w:szCs w:val="20"/>
        </w:rPr>
        <w:t xml:space="preserve">               </w:t>
      </w:r>
      <w:r w:rsidRPr="00EB1D68">
        <w:rPr>
          <w:rFonts w:ascii="Arial" w:hAnsi="Arial" w:cs="Arial"/>
          <w:color w:val="000000"/>
          <w:sz w:val="20"/>
          <w:szCs w:val="20"/>
        </w:rPr>
        <w:t>(C</w:t>
      </w:r>
      <w:r w:rsidRPr="00EB1D68">
        <w:rPr>
          <w:rFonts w:ascii="Arial" w:hAnsi="Arial" w:cs="Arial"/>
          <w:b/>
          <w:color w:val="000000"/>
          <w:sz w:val="20"/>
          <w:szCs w:val="20"/>
        </w:rPr>
        <w:t xml:space="preserve">) </w:t>
      </w:r>
      <w:r w:rsidRPr="00EB1D68">
        <w:rPr>
          <w:rFonts w:ascii="Arial" w:hAnsi="Arial" w:cs="Arial"/>
          <w:sz w:val="20"/>
          <w:szCs w:val="20"/>
        </w:rPr>
        <w:t>80</w:t>
      </w:r>
      <w:r w:rsidRPr="00EB1D68">
        <w:rPr>
          <w:rFonts w:ascii="Arial" w:hAnsi="Arial" w:cs="Arial"/>
          <w:i/>
          <w:sz w:val="20"/>
          <w:szCs w:val="20"/>
        </w:rPr>
        <w:t xml:space="preserve"> m</w:t>
      </w:r>
      <w:r w:rsidRPr="00EB1D68">
        <w:rPr>
          <w:rFonts w:ascii="Arial" w:hAnsi="Arial" w:cs="Arial"/>
          <w:sz w:val="20"/>
          <w:szCs w:val="20"/>
        </w:rPr>
        <w:t xml:space="preserve">              </w:t>
      </w:r>
      <w:r w:rsidRPr="00EB1D68">
        <w:rPr>
          <w:rFonts w:ascii="Arial" w:hAnsi="Arial" w:cs="Arial"/>
          <w:b/>
          <w:sz w:val="20"/>
          <w:szCs w:val="20"/>
        </w:rPr>
        <w:t>(D)</w:t>
      </w:r>
      <w:r w:rsidRPr="00EB1D68">
        <w:rPr>
          <w:rFonts w:ascii="Arial" w:hAnsi="Arial" w:cs="Arial"/>
          <w:sz w:val="20"/>
          <w:szCs w:val="20"/>
        </w:rPr>
        <w:t xml:space="preserve"> 100 </w:t>
      </w:r>
      <w:r w:rsidRPr="00EB1D68">
        <w:rPr>
          <w:rFonts w:ascii="Arial" w:hAnsi="Arial" w:cs="Arial"/>
          <w:i/>
          <w:sz w:val="20"/>
          <w:szCs w:val="20"/>
        </w:rPr>
        <w:t>m</w:t>
      </w:r>
      <w:r w:rsidRPr="00EB1D68">
        <w:rPr>
          <w:rFonts w:ascii="Arial" w:hAnsi="Arial" w:cs="Arial"/>
          <w:sz w:val="20"/>
          <w:szCs w:val="20"/>
        </w:rPr>
        <w:t xml:space="preserve">               </w:t>
      </w:r>
      <w:r w:rsidRPr="00EB1D68">
        <w:rPr>
          <w:rFonts w:ascii="Arial" w:hAnsi="Arial" w:cs="Arial"/>
          <w:b/>
          <w:sz w:val="20"/>
          <w:szCs w:val="20"/>
        </w:rPr>
        <w:t xml:space="preserve">(E) </w:t>
      </w:r>
      <w:r w:rsidRPr="00EB1D68">
        <w:rPr>
          <w:rFonts w:ascii="Arial" w:hAnsi="Arial" w:cs="Arial"/>
          <w:sz w:val="20"/>
          <w:szCs w:val="20"/>
        </w:rPr>
        <w:t>120</w:t>
      </w:r>
      <w:r w:rsidRPr="00EB1D68">
        <w:rPr>
          <w:rFonts w:ascii="Arial" w:hAnsi="Arial" w:cs="Arial"/>
          <w:i/>
          <w:sz w:val="20"/>
          <w:szCs w:val="20"/>
        </w:rPr>
        <w:t xml:space="preserve"> m</w:t>
      </w:r>
    </w:p>
    <w:p w14:paraId="128E522A" w14:textId="77777777" w:rsidR="00A83EAF" w:rsidRPr="00EB1D68" w:rsidRDefault="00A83EAF" w:rsidP="00EB1D68">
      <w:pPr>
        <w:rPr>
          <w:rFonts w:ascii="Arial" w:hAnsi="Arial" w:cs="Arial"/>
          <w:sz w:val="20"/>
          <w:szCs w:val="20"/>
        </w:rPr>
      </w:pPr>
    </w:p>
    <w:p w14:paraId="71529406" w14:textId="77777777" w:rsidR="00A83EAF" w:rsidRPr="00EB1D68" w:rsidRDefault="00A83EAF" w:rsidP="00EB1D68">
      <w:pPr>
        <w:rPr>
          <w:rFonts w:ascii="Arial" w:hAnsi="Arial" w:cs="Arial"/>
          <w:sz w:val="20"/>
          <w:szCs w:val="20"/>
        </w:rPr>
      </w:pPr>
    </w:p>
    <w:p w14:paraId="657CE503" w14:textId="44079100" w:rsidR="00A83EAF" w:rsidRPr="00EB1D68" w:rsidRDefault="00A83EAF" w:rsidP="00EB1D68">
      <w:pPr>
        <w:rPr>
          <w:rFonts w:ascii="Arial" w:hAnsi="Arial" w:cs="Arial"/>
          <w:sz w:val="20"/>
          <w:szCs w:val="20"/>
        </w:rPr>
      </w:pPr>
      <w:r w:rsidRPr="00EB1D68">
        <w:rPr>
          <w:rFonts w:ascii="Arial" w:hAnsi="Arial" w:cs="Arial"/>
          <w:sz w:val="20"/>
          <w:szCs w:val="20"/>
        </w:rPr>
        <w:t xml:space="preserve">3) O menor número natural n tal que </w:t>
      </w:r>
      <w:r w:rsidRPr="00EB1D68">
        <w:rPr>
          <w:rFonts w:ascii="Arial" w:hAnsi="Arial" w:cs="Arial"/>
          <w:position w:val="-24"/>
          <w:sz w:val="20"/>
          <w:szCs w:val="20"/>
        </w:rPr>
        <w:object w:dxaOrig="2085" w:dyaOrig="615" w14:anchorId="31185E41">
          <v:shape id="_x0000_i1027" type="#_x0000_t75" style="width:104.25pt;height:30.75pt" o:ole="">
            <v:imagedata r:id="rId12" o:title=""/>
          </v:shape>
          <o:OLEObject Type="Embed" ProgID="Equation.3" ShapeID="_x0000_i1027" DrawAspect="Content" ObjectID="_1772614784" r:id="rId13"/>
        </w:object>
      </w:r>
      <w:r w:rsidRPr="00EB1D68">
        <w:rPr>
          <w:rFonts w:ascii="Arial" w:hAnsi="Arial" w:cs="Arial"/>
          <w:sz w:val="20"/>
          <w:szCs w:val="20"/>
        </w:rPr>
        <w:t xml:space="preserve"> é:</w:t>
      </w:r>
    </w:p>
    <w:p w14:paraId="036A8AD2" w14:textId="77777777" w:rsidR="00A83EAF" w:rsidRPr="00EB1D68" w:rsidRDefault="00A83EAF" w:rsidP="00EB1D68">
      <w:pPr>
        <w:rPr>
          <w:rFonts w:ascii="Arial" w:hAnsi="Arial" w:cs="Arial"/>
          <w:sz w:val="20"/>
          <w:szCs w:val="20"/>
        </w:rPr>
      </w:pPr>
      <w:r w:rsidRPr="00EB1D68">
        <w:rPr>
          <w:rFonts w:ascii="Arial" w:hAnsi="Arial" w:cs="Arial"/>
          <w:sz w:val="20"/>
          <w:szCs w:val="20"/>
        </w:rPr>
        <w:t>a) 3</w:t>
      </w:r>
    </w:p>
    <w:p w14:paraId="295C4EE4" w14:textId="77777777" w:rsidR="00A83EAF" w:rsidRPr="00EB1D68" w:rsidRDefault="00A83EAF" w:rsidP="00EB1D68">
      <w:pPr>
        <w:rPr>
          <w:rFonts w:ascii="Arial" w:hAnsi="Arial" w:cs="Arial"/>
          <w:sz w:val="20"/>
          <w:szCs w:val="20"/>
        </w:rPr>
      </w:pPr>
      <w:r w:rsidRPr="00EB1D68">
        <w:rPr>
          <w:rFonts w:ascii="Arial" w:hAnsi="Arial" w:cs="Arial"/>
          <w:sz w:val="20"/>
          <w:szCs w:val="20"/>
        </w:rPr>
        <w:t>b) 4</w:t>
      </w:r>
    </w:p>
    <w:p w14:paraId="554B47EF" w14:textId="77777777" w:rsidR="00A83EAF" w:rsidRPr="00EB1D68" w:rsidRDefault="00A83EAF" w:rsidP="00EB1D68">
      <w:pPr>
        <w:rPr>
          <w:rFonts w:ascii="Arial" w:hAnsi="Arial" w:cs="Arial"/>
          <w:sz w:val="20"/>
          <w:szCs w:val="20"/>
        </w:rPr>
      </w:pPr>
      <w:r w:rsidRPr="00EB1D68">
        <w:rPr>
          <w:rFonts w:ascii="Arial" w:hAnsi="Arial" w:cs="Arial"/>
          <w:sz w:val="20"/>
          <w:szCs w:val="20"/>
        </w:rPr>
        <w:t>c) 5</w:t>
      </w:r>
    </w:p>
    <w:p w14:paraId="44138420" w14:textId="77777777" w:rsidR="00A83EAF" w:rsidRPr="00EB1D68" w:rsidRDefault="00A83EAF" w:rsidP="00EB1D68">
      <w:pPr>
        <w:rPr>
          <w:rFonts w:ascii="Arial" w:hAnsi="Arial" w:cs="Arial"/>
          <w:sz w:val="20"/>
          <w:szCs w:val="20"/>
        </w:rPr>
      </w:pPr>
      <w:r w:rsidRPr="00EB1D68">
        <w:rPr>
          <w:rFonts w:ascii="Arial" w:hAnsi="Arial" w:cs="Arial"/>
          <w:sz w:val="20"/>
          <w:szCs w:val="20"/>
        </w:rPr>
        <w:t>d) 7</w:t>
      </w:r>
    </w:p>
    <w:p w14:paraId="3BC09378" w14:textId="77777777" w:rsidR="00A83EAF" w:rsidRPr="00EB1D68" w:rsidRDefault="00A83EAF" w:rsidP="00EB1D68">
      <w:pPr>
        <w:rPr>
          <w:rFonts w:ascii="Arial" w:hAnsi="Arial" w:cs="Arial"/>
          <w:sz w:val="20"/>
          <w:szCs w:val="20"/>
        </w:rPr>
      </w:pPr>
      <w:r w:rsidRPr="00EB1D68">
        <w:rPr>
          <w:rFonts w:ascii="Arial" w:hAnsi="Arial" w:cs="Arial"/>
          <w:sz w:val="20"/>
          <w:szCs w:val="20"/>
        </w:rPr>
        <w:t>e) 8</w:t>
      </w:r>
    </w:p>
    <w:p w14:paraId="508CCA6B" w14:textId="65E6463F" w:rsidR="00A83EAF" w:rsidRPr="00EB1D68" w:rsidRDefault="00A83EAF" w:rsidP="00EB1D68">
      <w:pPr>
        <w:autoSpaceDE w:val="0"/>
        <w:autoSpaceDN w:val="0"/>
        <w:adjustRightInd w:val="0"/>
        <w:rPr>
          <w:rFonts w:ascii="Arial" w:hAnsi="Arial" w:cs="Arial"/>
          <w:bCs/>
          <w:sz w:val="20"/>
          <w:szCs w:val="20"/>
        </w:rPr>
      </w:pPr>
    </w:p>
    <w:p w14:paraId="52E4FDBF" w14:textId="77777777" w:rsidR="00A83EAF" w:rsidRPr="00EB1D68" w:rsidRDefault="00A83EAF" w:rsidP="00EB1D68">
      <w:pPr>
        <w:autoSpaceDE w:val="0"/>
        <w:autoSpaceDN w:val="0"/>
        <w:adjustRightInd w:val="0"/>
        <w:rPr>
          <w:rFonts w:ascii="Arial" w:hAnsi="Arial" w:cs="Arial"/>
          <w:bCs/>
          <w:sz w:val="20"/>
          <w:szCs w:val="20"/>
        </w:rPr>
      </w:pPr>
    </w:p>
    <w:p w14:paraId="08C71BB6" w14:textId="77777777" w:rsidR="00A83EAF" w:rsidRPr="00EB1D68" w:rsidRDefault="00A83EAF" w:rsidP="00EB1D68">
      <w:pPr>
        <w:autoSpaceDE w:val="0"/>
        <w:autoSpaceDN w:val="0"/>
        <w:adjustRightInd w:val="0"/>
        <w:rPr>
          <w:rFonts w:ascii="Arial" w:hAnsi="Arial" w:cs="Arial"/>
          <w:bCs/>
          <w:sz w:val="20"/>
          <w:szCs w:val="20"/>
        </w:rPr>
      </w:pPr>
    </w:p>
    <w:p w14:paraId="1BDBFFB0" w14:textId="77777777" w:rsidR="00A83EAF" w:rsidRPr="00EB1D68" w:rsidRDefault="00A83EAF" w:rsidP="00EB1D68">
      <w:pPr>
        <w:autoSpaceDE w:val="0"/>
        <w:autoSpaceDN w:val="0"/>
        <w:adjustRightInd w:val="0"/>
        <w:rPr>
          <w:rFonts w:ascii="Arial" w:hAnsi="Arial" w:cs="Arial"/>
          <w:bCs/>
          <w:sz w:val="20"/>
          <w:szCs w:val="20"/>
        </w:rPr>
      </w:pPr>
    </w:p>
    <w:p w14:paraId="7A07D83B" w14:textId="38027D18"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4) Leia com atenção:</w:t>
      </w:r>
    </w:p>
    <w:p w14:paraId="29136EA1" w14:textId="77777777" w:rsidR="00A83EAF" w:rsidRPr="00EB1D68" w:rsidRDefault="00A83EAF" w:rsidP="00EB1D68">
      <w:pPr>
        <w:spacing w:line="278" w:lineRule="atLeast"/>
        <w:rPr>
          <w:rFonts w:ascii="Arial" w:hAnsi="Arial" w:cs="Arial"/>
          <w:snapToGrid w:val="0"/>
          <w:sz w:val="20"/>
          <w:szCs w:val="20"/>
        </w:rPr>
      </w:pPr>
    </w:p>
    <w:p w14:paraId="6987D294" w14:textId="77777777" w:rsidR="00A83EAF" w:rsidRPr="00EB1D68" w:rsidRDefault="00A83EAF" w:rsidP="00EB1D68">
      <w:pPr>
        <w:spacing w:line="278" w:lineRule="atLeast"/>
        <w:rPr>
          <w:rFonts w:ascii="Arial" w:hAnsi="Arial" w:cs="Arial"/>
          <w:snapToGrid w:val="0"/>
          <w:sz w:val="20"/>
          <w:szCs w:val="20"/>
        </w:rPr>
      </w:pPr>
    </w:p>
    <w:p w14:paraId="1AA66B88" w14:textId="77777777" w:rsidR="00A83EAF" w:rsidRPr="00EB1D68" w:rsidRDefault="00A83EAF" w:rsidP="00EB1D68">
      <w:pPr>
        <w:spacing w:line="278" w:lineRule="atLeast"/>
        <w:rPr>
          <w:rFonts w:ascii="Arial" w:hAnsi="Arial" w:cs="Arial"/>
          <w:snapToGrid w:val="0"/>
          <w:sz w:val="20"/>
          <w:szCs w:val="20"/>
        </w:rPr>
      </w:pPr>
    </w:p>
    <w:p w14:paraId="7D780C3B" w14:textId="77777777" w:rsidR="00A83EAF" w:rsidRPr="00EB1D68" w:rsidRDefault="00A83EAF" w:rsidP="00EB1D68">
      <w:pPr>
        <w:spacing w:line="278" w:lineRule="atLeast"/>
        <w:rPr>
          <w:rFonts w:ascii="Arial" w:hAnsi="Arial" w:cs="Arial"/>
          <w:snapToGrid w:val="0"/>
          <w:sz w:val="20"/>
          <w:szCs w:val="20"/>
        </w:rPr>
      </w:pPr>
    </w:p>
    <w:p w14:paraId="017A2CBF" w14:textId="77777777" w:rsidR="00A83EAF" w:rsidRPr="00EB1D68" w:rsidRDefault="00A83EAF" w:rsidP="00EB1D68">
      <w:pPr>
        <w:spacing w:line="278" w:lineRule="atLeast"/>
        <w:rPr>
          <w:rFonts w:ascii="Arial" w:hAnsi="Arial" w:cs="Arial"/>
          <w:snapToGrid w:val="0"/>
          <w:sz w:val="20"/>
          <w:szCs w:val="20"/>
        </w:rPr>
      </w:pPr>
    </w:p>
    <w:p w14:paraId="471351DC" w14:textId="77777777" w:rsidR="00A83EAF" w:rsidRPr="00EB1D68" w:rsidRDefault="00A83EAF" w:rsidP="00EB1D68">
      <w:pPr>
        <w:spacing w:line="278" w:lineRule="atLeast"/>
        <w:rPr>
          <w:rFonts w:ascii="Arial" w:hAnsi="Arial" w:cs="Arial"/>
          <w:snapToGrid w:val="0"/>
          <w:sz w:val="20"/>
          <w:szCs w:val="20"/>
        </w:rPr>
      </w:pPr>
    </w:p>
    <w:p w14:paraId="4B3840C9" w14:textId="77777777" w:rsidR="00A83EAF" w:rsidRPr="00EB1D68" w:rsidRDefault="00A83EAF" w:rsidP="00EB1D68">
      <w:pPr>
        <w:spacing w:line="278" w:lineRule="atLeast"/>
        <w:rPr>
          <w:rFonts w:ascii="Arial" w:hAnsi="Arial" w:cs="Arial"/>
          <w:snapToGrid w:val="0"/>
          <w:sz w:val="20"/>
          <w:szCs w:val="20"/>
        </w:rPr>
      </w:pPr>
    </w:p>
    <w:p w14:paraId="481A387C" w14:textId="77777777" w:rsidR="00A83EAF" w:rsidRPr="00EB1D68" w:rsidRDefault="00A83EAF" w:rsidP="00EB1D68">
      <w:pPr>
        <w:spacing w:line="278" w:lineRule="atLeast"/>
        <w:rPr>
          <w:rFonts w:ascii="Arial" w:hAnsi="Arial" w:cs="Arial"/>
          <w:snapToGrid w:val="0"/>
          <w:sz w:val="20"/>
          <w:szCs w:val="20"/>
        </w:rPr>
      </w:pPr>
    </w:p>
    <w:p w14:paraId="30F5C23E" w14:textId="77777777" w:rsidR="00A83EAF" w:rsidRPr="00EB1D68" w:rsidRDefault="00A83EAF" w:rsidP="00EB1D68">
      <w:pPr>
        <w:spacing w:line="278" w:lineRule="atLeast"/>
        <w:rPr>
          <w:rFonts w:ascii="Arial" w:hAnsi="Arial" w:cs="Arial"/>
          <w:snapToGrid w:val="0"/>
          <w:sz w:val="20"/>
          <w:szCs w:val="20"/>
        </w:rPr>
      </w:pPr>
    </w:p>
    <w:p w14:paraId="5F298C27" w14:textId="77777777" w:rsidR="00A83EAF" w:rsidRPr="00EB1D68" w:rsidRDefault="00A83EAF" w:rsidP="00EB1D68">
      <w:pPr>
        <w:spacing w:line="278" w:lineRule="atLeast"/>
        <w:rPr>
          <w:rFonts w:ascii="Arial" w:hAnsi="Arial" w:cs="Arial"/>
          <w:snapToGrid w:val="0"/>
          <w:sz w:val="20"/>
          <w:szCs w:val="20"/>
        </w:rPr>
      </w:pPr>
    </w:p>
    <w:p w14:paraId="57F2A6E2" w14:textId="77777777" w:rsidR="00A83EAF" w:rsidRPr="00EB1D68" w:rsidRDefault="00000000" w:rsidP="00EB1D68">
      <w:pPr>
        <w:spacing w:line="278" w:lineRule="atLeast"/>
        <w:rPr>
          <w:rFonts w:ascii="Arial" w:hAnsi="Arial" w:cs="Arial"/>
          <w:snapToGrid w:val="0"/>
          <w:sz w:val="20"/>
          <w:szCs w:val="20"/>
        </w:rPr>
      </w:pPr>
      <w:r>
        <w:rPr>
          <w:rFonts w:ascii="Arial" w:hAnsi="Arial" w:cs="Arial"/>
          <w:sz w:val="20"/>
          <w:szCs w:val="20"/>
        </w:rPr>
        <w:object w:dxaOrig="1440" w:dyaOrig="1440" w14:anchorId="1390EE91">
          <v:shape id="_x0000_s2473" type="#_x0000_t75" style="position:absolute;left:0;text-align:left;margin-left:36pt;margin-top:-118.2pt;width:304.05pt;height:109.8pt;z-index:251673600">
            <v:imagedata r:id="rId14" o:title=""/>
            <w10:wrap side="left"/>
            <w10:anchorlock/>
          </v:shape>
          <o:OLEObject Type="Embed" ProgID="PBrush" ShapeID="_x0000_s2473" DrawAspect="Content" ObjectID="_1772614791" r:id="rId15"/>
        </w:object>
      </w:r>
    </w:p>
    <w:p w14:paraId="12F90977"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Você deve concordar que, em casos como este, é justo que cada um pague proporcionalmente ao que consumiu. A conta foi de 28 (vinte e oito) reais. Considere que Hagar tenha consumido o triplo do que consumiu o seu acompanhante, assim, proporcionalmente, Hagar deve pagar:</w:t>
      </w:r>
    </w:p>
    <w:p w14:paraId="76ECDA24"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a) R$ 18,00</w:t>
      </w:r>
    </w:p>
    <w:p w14:paraId="777994F4"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b) R$ 19,00</w:t>
      </w:r>
    </w:p>
    <w:p w14:paraId="0E545AD7"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c) R$ 20,00</w:t>
      </w:r>
    </w:p>
    <w:p w14:paraId="552DA9DE"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d) R$ 21,00</w:t>
      </w:r>
    </w:p>
    <w:p w14:paraId="53DA9997" w14:textId="77777777" w:rsidR="00A83EAF" w:rsidRPr="00EB1D68" w:rsidRDefault="00A83EAF" w:rsidP="00EB1D68">
      <w:pPr>
        <w:spacing w:line="278" w:lineRule="atLeast"/>
        <w:rPr>
          <w:rFonts w:ascii="Arial" w:hAnsi="Arial" w:cs="Arial"/>
          <w:snapToGrid w:val="0"/>
          <w:sz w:val="20"/>
          <w:szCs w:val="20"/>
        </w:rPr>
      </w:pPr>
      <w:r w:rsidRPr="00EB1D68">
        <w:rPr>
          <w:rFonts w:ascii="Arial" w:hAnsi="Arial" w:cs="Arial"/>
          <w:snapToGrid w:val="0"/>
          <w:sz w:val="20"/>
          <w:szCs w:val="20"/>
        </w:rPr>
        <w:t>e) R$ 22,00</w:t>
      </w:r>
    </w:p>
    <w:p w14:paraId="18A65C75" w14:textId="77777777" w:rsidR="00A83EAF" w:rsidRPr="00EB1D68" w:rsidRDefault="00A83EAF" w:rsidP="00EB1D68">
      <w:pPr>
        <w:autoSpaceDE w:val="0"/>
        <w:autoSpaceDN w:val="0"/>
        <w:adjustRightInd w:val="0"/>
        <w:rPr>
          <w:rFonts w:ascii="Arial" w:hAnsi="Arial" w:cs="Arial"/>
          <w:bCs/>
          <w:sz w:val="20"/>
          <w:szCs w:val="20"/>
        </w:rPr>
      </w:pPr>
    </w:p>
    <w:p w14:paraId="7378B7CD" w14:textId="77777777" w:rsidR="00A83EAF" w:rsidRPr="00EB1D68" w:rsidRDefault="00A83EAF" w:rsidP="00EB1D68">
      <w:pPr>
        <w:autoSpaceDE w:val="0"/>
        <w:autoSpaceDN w:val="0"/>
        <w:adjustRightInd w:val="0"/>
        <w:rPr>
          <w:rFonts w:ascii="Arial" w:hAnsi="Arial" w:cs="Arial"/>
          <w:bCs/>
          <w:sz w:val="20"/>
          <w:szCs w:val="20"/>
        </w:rPr>
      </w:pPr>
    </w:p>
    <w:p w14:paraId="4704FF25" w14:textId="77777777" w:rsidR="00A83EAF" w:rsidRPr="00EB1D68" w:rsidRDefault="00A83EAF" w:rsidP="00EB1D68">
      <w:pPr>
        <w:autoSpaceDE w:val="0"/>
        <w:autoSpaceDN w:val="0"/>
        <w:adjustRightInd w:val="0"/>
        <w:rPr>
          <w:rFonts w:ascii="Arial" w:hAnsi="Arial" w:cs="Arial"/>
          <w:bCs/>
          <w:sz w:val="20"/>
          <w:szCs w:val="20"/>
        </w:rPr>
      </w:pPr>
    </w:p>
    <w:p w14:paraId="0CED7A16" w14:textId="20B80FA2" w:rsidR="00A83EAF" w:rsidRPr="00EB1D68" w:rsidRDefault="00A83EAF" w:rsidP="00EB1D68">
      <w:pPr>
        <w:pStyle w:val="enunciado"/>
        <w:ind w:left="0" w:firstLine="0"/>
        <w:rPr>
          <w:b w:val="0"/>
          <w:sz w:val="20"/>
          <w:szCs w:val="20"/>
        </w:rPr>
      </w:pPr>
      <w:r w:rsidRPr="00EB1D68">
        <w:rPr>
          <w:b w:val="0"/>
          <w:sz w:val="20"/>
          <w:szCs w:val="20"/>
        </w:rPr>
        <w:t>5) Um recipiente em forma de um hexaedro regular de aresta y deve ser preenchido pelo volume ocupado por um líquido presente num outro recipiente em forma de um cone circular reto de altura h. Esse cone está colocado com o vértice para baixo e com o eixo na vertical, como na figura abaixo. O recipiente em forma de cone, quando cheio até a borda, comporta 8.000 cm</w:t>
      </w:r>
      <w:r w:rsidRPr="00EB1D68">
        <w:rPr>
          <w:b w:val="0"/>
          <w:sz w:val="20"/>
          <w:szCs w:val="20"/>
          <w:vertAlign w:val="superscript"/>
        </w:rPr>
        <w:t>3</w:t>
      </w:r>
      <w:r w:rsidRPr="00EB1D68">
        <w:rPr>
          <w:b w:val="0"/>
          <w:sz w:val="20"/>
          <w:szCs w:val="20"/>
        </w:rPr>
        <w:t>. O volume de líquido desse cone quando o nível estiver em h/2 preencherá o volume de todo o hexaedro regular de aresta y.</w:t>
      </w:r>
    </w:p>
    <w:p w14:paraId="0D715BF6" w14:textId="77777777" w:rsidR="00A83EAF" w:rsidRPr="00EB1D68" w:rsidRDefault="00A83EAF" w:rsidP="00EB1D68">
      <w:pPr>
        <w:autoSpaceDE w:val="0"/>
        <w:autoSpaceDN w:val="0"/>
        <w:adjustRightInd w:val="0"/>
        <w:rPr>
          <w:rFonts w:ascii="Arial" w:hAnsi="Arial" w:cs="Arial"/>
          <w:sz w:val="20"/>
          <w:szCs w:val="20"/>
        </w:rPr>
      </w:pPr>
    </w:p>
    <w:p w14:paraId="50E1A829" w14:textId="6F59C6C4" w:rsidR="00A83EAF" w:rsidRPr="00EB1D68" w:rsidRDefault="00A83EAF" w:rsidP="00EB1D68">
      <w:pPr>
        <w:autoSpaceDE w:val="0"/>
        <w:autoSpaceDN w:val="0"/>
        <w:adjustRightInd w:val="0"/>
        <w:rPr>
          <w:rFonts w:ascii="Arial" w:hAnsi="Arial" w:cs="Arial"/>
          <w:color w:val="000000"/>
          <w:sz w:val="20"/>
          <w:szCs w:val="20"/>
        </w:rPr>
      </w:pPr>
      <w:r w:rsidRPr="00EB1D68">
        <w:rPr>
          <w:rFonts w:ascii="Arial" w:hAnsi="Arial" w:cs="Arial"/>
          <w:noProof/>
          <w:sz w:val="20"/>
          <w:szCs w:val="20"/>
        </w:rPr>
        <mc:AlternateContent>
          <mc:Choice Requires="wpg">
            <w:drawing>
              <wp:anchor distT="0" distB="0" distL="114300" distR="114300" simplePos="0" relativeHeight="251675648" behindDoc="1" locked="0" layoutInCell="1" allowOverlap="1" wp14:anchorId="5BE628D3" wp14:editId="05A6E988">
                <wp:simplePos x="0" y="0"/>
                <wp:positionH relativeFrom="column">
                  <wp:posOffset>0</wp:posOffset>
                </wp:positionH>
                <wp:positionV relativeFrom="paragraph">
                  <wp:posOffset>5080</wp:posOffset>
                </wp:positionV>
                <wp:extent cx="2171700" cy="1028700"/>
                <wp:effectExtent l="0" t="5715" r="12065" b="22860"/>
                <wp:wrapNone/>
                <wp:docPr id="966364975" name="Agrupar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700" cy="1028700"/>
                          <a:chOff x="4239" y="11279"/>
                          <a:chExt cx="3420" cy="1620"/>
                        </a:xfrm>
                      </wpg:grpSpPr>
                      <wps:wsp>
                        <wps:cNvPr id="1350736742" name="Oval 427"/>
                        <wps:cNvSpPr>
                          <a:spLocks noChangeArrowheads="1"/>
                        </wps:cNvSpPr>
                        <wps:spPr bwMode="auto">
                          <a:xfrm>
                            <a:off x="6219" y="11279"/>
                            <a:ext cx="144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38125163" name="Line 428"/>
                        <wps:cNvCnPr>
                          <a:cxnSpLocks noChangeShapeType="1"/>
                        </wps:cNvCnPr>
                        <wps:spPr bwMode="auto">
                          <a:xfrm>
                            <a:off x="6219" y="11459"/>
                            <a:ext cx="72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2068860" name="Line 429"/>
                        <wps:cNvCnPr>
                          <a:cxnSpLocks noChangeShapeType="1"/>
                        </wps:cNvCnPr>
                        <wps:spPr bwMode="auto">
                          <a:xfrm flipH="1">
                            <a:off x="6939" y="11459"/>
                            <a:ext cx="72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3079279" name="Line 430"/>
                        <wps:cNvCnPr>
                          <a:cxnSpLocks noChangeShapeType="1"/>
                        </wps:cNvCnPr>
                        <wps:spPr bwMode="auto">
                          <a:xfrm>
                            <a:off x="4779" y="11459"/>
                            <a:ext cx="28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03253918" name="Line 431"/>
                        <wps:cNvCnPr>
                          <a:cxnSpLocks noChangeShapeType="1"/>
                        </wps:cNvCnPr>
                        <wps:spPr bwMode="auto">
                          <a:xfrm>
                            <a:off x="4779" y="12197"/>
                            <a:ext cx="18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69493912" name="Line 432"/>
                        <wps:cNvCnPr>
                          <a:cxnSpLocks noChangeShapeType="1"/>
                        </wps:cNvCnPr>
                        <wps:spPr bwMode="auto">
                          <a:xfrm>
                            <a:off x="4779" y="12899"/>
                            <a:ext cx="216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95065796" name="Text Box 433"/>
                        <wps:cNvSpPr txBox="1">
                          <a:spLocks noChangeArrowheads="1"/>
                        </wps:cNvSpPr>
                        <wps:spPr bwMode="auto">
                          <a:xfrm>
                            <a:off x="4239" y="11639"/>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9195F" w14:textId="77777777" w:rsidR="00A83EAF" w:rsidRDefault="00A83EAF" w:rsidP="00A83EAF">
                              <w:pPr>
                                <w:jc w:val="center"/>
                                <w:rPr>
                                  <w:rFonts w:ascii="Arial" w:hAnsi="Arial" w:cs="Arial"/>
                                  <w:b/>
                                  <w:sz w:val="18"/>
                                  <w:szCs w:val="18"/>
                                </w:rPr>
                              </w:pPr>
                              <w:r>
                                <w:rPr>
                                  <w:rFonts w:ascii="Arial" w:hAnsi="Arial" w:cs="Arial"/>
                                  <w:b/>
                                  <w:sz w:val="18"/>
                                  <w:szCs w:val="18"/>
                                </w:rPr>
                                <w:t>h</w:t>
                              </w:r>
                            </w:p>
                          </w:txbxContent>
                        </wps:txbx>
                        <wps:bodyPr rot="0" vert="horz" wrap="square" lIns="91440" tIns="45720" rIns="91440" bIns="45720" anchor="t" anchorCtr="0" upright="1">
                          <a:noAutofit/>
                        </wps:bodyPr>
                      </wps:wsp>
                      <wps:wsp>
                        <wps:cNvPr id="1374873494" name="Line 434"/>
                        <wps:cNvCnPr>
                          <a:cxnSpLocks noChangeShapeType="1"/>
                        </wps:cNvCnPr>
                        <wps:spPr bwMode="auto">
                          <a:xfrm>
                            <a:off x="4779" y="11459"/>
                            <a:ext cx="0" cy="144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59382184" name="Line 435"/>
                        <wps:cNvCnPr>
                          <a:cxnSpLocks noChangeShapeType="1"/>
                        </wps:cNvCnPr>
                        <wps:spPr bwMode="auto">
                          <a:xfrm>
                            <a:off x="5679" y="12179"/>
                            <a:ext cx="0" cy="72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1770234959" name="Text Box 436"/>
                        <wps:cNvSpPr txBox="1">
                          <a:spLocks noChangeArrowheads="1"/>
                        </wps:cNvSpPr>
                        <wps:spPr bwMode="auto">
                          <a:xfrm>
                            <a:off x="5067" y="12287"/>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64980" w14:textId="77777777" w:rsidR="00A83EAF" w:rsidRDefault="00A83EAF" w:rsidP="00A83EAF">
                              <w:pPr>
                                <w:jc w:val="center"/>
                                <w:rPr>
                                  <w:rFonts w:ascii="Arial" w:hAnsi="Arial" w:cs="Arial"/>
                                  <w:b/>
                                  <w:sz w:val="16"/>
                                  <w:szCs w:val="16"/>
                                </w:rPr>
                              </w:pPr>
                              <w:r>
                                <w:rPr>
                                  <w:rFonts w:ascii="Arial" w:hAnsi="Arial" w:cs="Arial"/>
                                  <w:b/>
                                  <w:sz w:val="16"/>
                                  <w:szCs w:val="16"/>
                                </w:rPr>
                                <w:t>h/2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628D3" id="Agrupar 2" o:spid="_x0000_s1056" style="position:absolute;left:0;text-align:left;margin-left:0;margin-top:.4pt;width:171pt;height:81pt;z-index:-251640832" coordorigin="4239,11279" coordsize="3420,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">
                <v:oval id="Oval 427" o:spid="_x0000_s1057" style="position:absolute;left:6219;top:11279;width:14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"/>
                <v:line id="Line 428" o:spid="_x0000_s1058" style="position:absolute;visibility:visible;mso-wrap-style:square" from="6219,11459" to="6939,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"/>
                <v:line id="Line 429" o:spid="_x0000_s1059" style="position:absolute;flip:x;visibility:visible;mso-wrap-style:square" from="6939,11459" to="7659,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"/>
                <v:line id="Line 430" o:spid="_x0000_s1060" style="position:absolute;visibility:visible;mso-wrap-style:square" from="4779,11459" to="7659,11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">
                  <v:stroke dashstyle="dash"/>
                </v:line>
                <v:line id="Line 431" o:spid="_x0000_s1061" style="position:absolute;visibility:visible;mso-wrap-style:square" from="4779,12197" to="6579,12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">
                  <v:stroke dashstyle="dash"/>
                </v:line>
                <v:line id="Line 432" o:spid="_x0000_s1062" style="position:absolute;visibility:visible;mso-wrap-style:square" from="4779,12899" to="6939,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">
                  <v:stroke dashstyle="dash"/>
                </v:line>
                <v:shape id="Text Box 433" o:spid="_x0000_s1063" type="#_x0000_t202" style="position:absolute;left:4239;top:11639;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" filled="f" stroked="f">
                  <v:textbox>
                    <w:txbxContent>
                      <w:p w14:paraId="27B9195F" w14:textId="77777777" w:rsidR="00A83EAF" w:rsidRDefault="00A83EAF" w:rsidP="00A83EAF">
                        <w:pPr>
                          <w:jc w:val="center"/>
                          <w:rPr>
                            <w:rFonts w:ascii="Arial" w:hAnsi="Arial" w:cs="Arial"/>
                            <w:b/>
                            <w:sz w:val="18"/>
                            <w:szCs w:val="18"/>
                          </w:rPr>
                        </w:pPr>
                        <w:r>
                          <w:rPr>
                            <w:rFonts w:ascii="Arial" w:hAnsi="Arial" w:cs="Arial"/>
                            <w:b/>
                            <w:sz w:val="18"/>
                            <w:szCs w:val="18"/>
                          </w:rPr>
                          <w:t>h</w:t>
                        </w:r>
                      </w:p>
                    </w:txbxContent>
                  </v:textbox>
                </v:shape>
                <v:line id="Line 434" o:spid="_x0000_s1064" style="position:absolute;visibility:visible;mso-wrap-style:square" from="4779,11459" to="4779,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">
                  <v:stroke startarrow="open" endarrow="open"/>
                </v:line>
                <v:line id="Line 435" o:spid="_x0000_s1065" style="position:absolute;visibility:visible;mso-wrap-style:square" from="5679,12179" to="5679,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">
                  <v:stroke startarrow="open" endarrow="open"/>
                </v:line>
                <v:shape id="Text Box 436" o:spid="_x0000_s1066" type="#_x0000_t202" style="position:absolute;left:5067;top:12287;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" filled="f" stroked="f">
                  <v:textbox>
                    <w:txbxContent>
                      <w:p w14:paraId="72C64980" w14:textId="77777777" w:rsidR="00A83EAF" w:rsidRDefault="00A83EAF" w:rsidP="00A83EAF">
                        <w:pPr>
                          <w:jc w:val="center"/>
                          <w:rPr>
                            <w:rFonts w:ascii="Arial" w:hAnsi="Arial" w:cs="Arial"/>
                            <w:b/>
                            <w:sz w:val="16"/>
                            <w:szCs w:val="16"/>
                          </w:rPr>
                        </w:pPr>
                        <w:r>
                          <w:rPr>
                            <w:rFonts w:ascii="Arial" w:hAnsi="Arial" w:cs="Arial"/>
                            <w:b/>
                            <w:sz w:val="16"/>
                            <w:szCs w:val="16"/>
                          </w:rPr>
                          <w:t>h/2</w:t>
                        </w:r>
                      </w:p>
                    </w:txbxContent>
                  </v:textbox>
                </v:shape>
              </v:group>
            </w:pict>
          </mc:Fallback>
        </mc:AlternateContent>
      </w:r>
    </w:p>
    <w:p w14:paraId="7BFD04C8" w14:textId="77777777" w:rsidR="00A83EAF" w:rsidRPr="00EB1D68" w:rsidRDefault="00A83EAF" w:rsidP="00EB1D68">
      <w:pPr>
        <w:autoSpaceDE w:val="0"/>
        <w:autoSpaceDN w:val="0"/>
        <w:adjustRightInd w:val="0"/>
        <w:rPr>
          <w:rFonts w:ascii="Arial" w:hAnsi="Arial" w:cs="Arial"/>
          <w:color w:val="000000"/>
          <w:sz w:val="20"/>
          <w:szCs w:val="20"/>
        </w:rPr>
      </w:pPr>
    </w:p>
    <w:p w14:paraId="34AD6F55" w14:textId="77777777" w:rsidR="00A83EAF" w:rsidRPr="00EB1D68" w:rsidRDefault="00A83EAF" w:rsidP="00EB1D68">
      <w:pPr>
        <w:autoSpaceDE w:val="0"/>
        <w:autoSpaceDN w:val="0"/>
        <w:adjustRightInd w:val="0"/>
        <w:rPr>
          <w:rFonts w:ascii="Arial" w:hAnsi="Arial" w:cs="Arial"/>
          <w:sz w:val="20"/>
          <w:szCs w:val="20"/>
        </w:rPr>
      </w:pPr>
    </w:p>
    <w:p w14:paraId="7C94E153" w14:textId="77777777" w:rsidR="00A83EAF" w:rsidRPr="00EB1D68" w:rsidRDefault="00A83EAF" w:rsidP="00EB1D68">
      <w:pPr>
        <w:autoSpaceDE w:val="0"/>
        <w:autoSpaceDN w:val="0"/>
        <w:adjustRightInd w:val="0"/>
        <w:rPr>
          <w:rFonts w:ascii="Arial" w:hAnsi="Arial" w:cs="Arial"/>
          <w:sz w:val="20"/>
          <w:szCs w:val="20"/>
        </w:rPr>
      </w:pPr>
    </w:p>
    <w:p w14:paraId="769517FF" w14:textId="77777777" w:rsidR="00A83EAF" w:rsidRPr="00EB1D68" w:rsidRDefault="00A83EAF" w:rsidP="00EB1D68">
      <w:pPr>
        <w:autoSpaceDE w:val="0"/>
        <w:autoSpaceDN w:val="0"/>
        <w:adjustRightInd w:val="0"/>
        <w:rPr>
          <w:rFonts w:ascii="Arial" w:hAnsi="Arial" w:cs="Arial"/>
          <w:sz w:val="20"/>
          <w:szCs w:val="20"/>
        </w:rPr>
      </w:pPr>
    </w:p>
    <w:p w14:paraId="50C692BD" w14:textId="77777777" w:rsidR="00A83EAF" w:rsidRPr="00EB1D68" w:rsidRDefault="00A83EAF" w:rsidP="00EB1D68">
      <w:pPr>
        <w:autoSpaceDE w:val="0"/>
        <w:autoSpaceDN w:val="0"/>
        <w:adjustRightInd w:val="0"/>
        <w:rPr>
          <w:rFonts w:ascii="Arial" w:hAnsi="Arial" w:cs="Arial"/>
          <w:sz w:val="20"/>
          <w:szCs w:val="20"/>
        </w:rPr>
      </w:pPr>
    </w:p>
    <w:p w14:paraId="6CF8354C" w14:textId="77777777" w:rsidR="00A83EAF" w:rsidRPr="00EB1D68" w:rsidRDefault="00A83EAF" w:rsidP="00EB1D68">
      <w:pPr>
        <w:autoSpaceDE w:val="0"/>
        <w:autoSpaceDN w:val="0"/>
        <w:adjustRightInd w:val="0"/>
        <w:rPr>
          <w:rFonts w:ascii="Arial" w:hAnsi="Arial" w:cs="Arial"/>
          <w:sz w:val="20"/>
          <w:szCs w:val="20"/>
        </w:rPr>
      </w:pPr>
    </w:p>
    <w:p w14:paraId="0921A03F" w14:textId="77777777" w:rsidR="00A83EAF" w:rsidRPr="00EB1D68" w:rsidRDefault="00A83EAF" w:rsidP="00EB1D68">
      <w:pPr>
        <w:autoSpaceDE w:val="0"/>
        <w:autoSpaceDN w:val="0"/>
        <w:adjustRightInd w:val="0"/>
        <w:rPr>
          <w:rFonts w:ascii="Arial" w:hAnsi="Arial" w:cs="Arial"/>
          <w:sz w:val="20"/>
          <w:szCs w:val="20"/>
        </w:rPr>
      </w:pPr>
    </w:p>
    <w:p w14:paraId="6A0D3945" w14:textId="77777777" w:rsidR="00A83EAF" w:rsidRPr="00EB1D68" w:rsidRDefault="00A83EAF" w:rsidP="00EB1D68">
      <w:pPr>
        <w:pStyle w:val="proposio1"/>
        <w:ind w:left="0" w:firstLine="0"/>
        <w:rPr>
          <w:rFonts w:cs="Arial"/>
          <w:b w:val="0"/>
          <w:sz w:val="20"/>
        </w:rPr>
      </w:pPr>
      <w:r w:rsidRPr="00EB1D68">
        <w:rPr>
          <w:rFonts w:cs="Arial"/>
          <w:b w:val="0"/>
          <w:sz w:val="20"/>
        </w:rPr>
        <w:t>A medida da aresta y é:</w:t>
      </w:r>
    </w:p>
    <w:p w14:paraId="3CD8978C" w14:textId="77777777" w:rsidR="00A83EAF" w:rsidRPr="00EB1D68" w:rsidRDefault="00A83EAF" w:rsidP="00EB1D68">
      <w:pPr>
        <w:pStyle w:val="proposio1"/>
        <w:ind w:left="0" w:firstLine="0"/>
        <w:rPr>
          <w:rFonts w:cs="Arial"/>
          <w:b w:val="0"/>
          <w:sz w:val="20"/>
        </w:rPr>
      </w:pPr>
    </w:p>
    <w:p w14:paraId="185B089A" w14:textId="77777777" w:rsidR="00A83EAF" w:rsidRPr="00EB1D68" w:rsidRDefault="00A83EAF" w:rsidP="00EB1D68">
      <w:pPr>
        <w:rPr>
          <w:rFonts w:ascii="Arial" w:hAnsi="Arial" w:cs="Arial"/>
          <w:sz w:val="20"/>
          <w:szCs w:val="20"/>
        </w:rPr>
      </w:pPr>
    </w:p>
    <w:p w14:paraId="7765AB12" w14:textId="77777777" w:rsidR="00A83EAF" w:rsidRPr="00EB1D68" w:rsidRDefault="00A83EAF" w:rsidP="00EB1D68">
      <w:pPr>
        <w:pStyle w:val="proposio"/>
        <w:rPr>
          <w:rFonts w:cs="Arial"/>
          <w:sz w:val="20"/>
        </w:rPr>
      </w:pPr>
      <w:r w:rsidRPr="00EB1D68">
        <w:rPr>
          <w:rFonts w:cs="Arial"/>
          <w:sz w:val="20"/>
        </w:rPr>
        <w:t>a)</w:t>
      </w:r>
      <w:r w:rsidRPr="00EB1D68">
        <w:rPr>
          <w:rFonts w:cs="Arial"/>
          <w:sz w:val="20"/>
        </w:rPr>
        <w:tab/>
        <w:t>2 cm</w:t>
      </w:r>
    </w:p>
    <w:p w14:paraId="1260DB69" w14:textId="77777777" w:rsidR="00A83EAF" w:rsidRPr="00EB1D68" w:rsidRDefault="00A83EAF" w:rsidP="00EB1D68">
      <w:pPr>
        <w:pStyle w:val="proposio"/>
        <w:rPr>
          <w:rFonts w:cs="Arial"/>
          <w:sz w:val="20"/>
        </w:rPr>
      </w:pPr>
      <w:r w:rsidRPr="00EB1D68">
        <w:rPr>
          <w:rFonts w:cs="Arial"/>
          <w:sz w:val="20"/>
        </w:rPr>
        <w:t>b)</w:t>
      </w:r>
      <w:r w:rsidRPr="00EB1D68">
        <w:rPr>
          <w:rFonts w:cs="Arial"/>
          <w:sz w:val="20"/>
        </w:rPr>
        <w:tab/>
        <w:t>5 cm</w:t>
      </w:r>
    </w:p>
    <w:p w14:paraId="28CE0704" w14:textId="77777777" w:rsidR="00A83EAF" w:rsidRPr="00EB1D68" w:rsidRDefault="00A83EAF" w:rsidP="00EB1D68">
      <w:pPr>
        <w:pStyle w:val="proposio"/>
        <w:rPr>
          <w:rFonts w:cs="Arial"/>
          <w:sz w:val="20"/>
        </w:rPr>
      </w:pPr>
      <w:r w:rsidRPr="00EB1D68">
        <w:rPr>
          <w:rFonts w:cs="Arial"/>
          <w:sz w:val="20"/>
        </w:rPr>
        <w:t>c)</w:t>
      </w:r>
      <w:r w:rsidRPr="00EB1D68">
        <w:rPr>
          <w:rFonts w:cs="Arial"/>
          <w:sz w:val="20"/>
        </w:rPr>
        <w:tab/>
        <w:t>10 cm</w:t>
      </w:r>
    </w:p>
    <w:p w14:paraId="02EFDCF4" w14:textId="77777777" w:rsidR="00A83EAF" w:rsidRPr="00EB1D68" w:rsidRDefault="00A83EAF" w:rsidP="00EB1D68">
      <w:pPr>
        <w:pStyle w:val="proposio"/>
        <w:rPr>
          <w:rFonts w:cs="Arial"/>
          <w:sz w:val="20"/>
        </w:rPr>
      </w:pPr>
      <w:r w:rsidRPr="00EB1D68">
        <w:rPr>
          <w:rFonts w:cs="Arial"/>
          <w:sz w:val="20"/>
        </w:rPr>
        <w:t>d)</w:t>
      </w:r>
      <w:r w:rsidRPr="00EB1D68">
        <w:rPr>
          <w:rFonts w:cs="Arial"/>
          <w:sz w:val="20"/>
        </w:rPr>
        <w:tab/>
        <w:t>20 cm</w:t>
      </w:r>
    </w:p>
    <w:p w14:paraId="46FC2E78" w14:textId="77777777" w:rsidR="00A83EAF" w:rsidRPr="00EB1D68" w:rsidRDefault="00A83EAF" w:rsidP="00EB1D68">
      <w:pPr>
        <w:pStyle w:val="proposio"/>
        <w:rPr>
          <w:rFonts w:cs="Arial"/>
          <w:sz w:val="20"/>
        </w:rPr>
      </w:pPr>
      <w:r w:rsidRPr="00EB1D68">
        <w:rPr>
          <w:rFonts w:cs="Arial"/>
          <w:sz w:val="20"/>
        </w:rPr>
        <w:t>e)</w:t>
      </w:r>
      <w:r w:rsidRPr="00EB1D68">
        <w:rPr>
          <w:rFonts w:cs="Arial"/>
          <w:sz w:val="20"/>
        </w:rPr>
        <w:tab/>
        <w:t>25 cm</w:t>
      </w:r>
    </w:p>
    <w:p w14:paraId="538F836B" w14:textId="77777777" w:rsidR="00A83EAF" w:rsidRPr="00EB1D68" w:rsidRDefault="00A83EAF" w:rsidP="00EB1D68">
      <w:pPr>
        <w:autoSpaceDE w:val="0"/>
        <w:autoSpaceDN w:val="0"/>
        <w:adjustRightInd w:val="0"/>
        <w:rPr>
          <w:rFonts w:ascii="Arial" w:hAnsi="Arial" w:cs="Arial"/>
          <w:sz w:val="20"/>
          <w:szCs w:val="20"/>
        </w:rPr>
      </w:pPr>
    </w:p>
    <w:p w14:paraId="145244D2" w14:textId="0212D622" w:rsidR="00A83EAF" w:rsidRPr="00EB1D68" w:rsidRDefault="00A83EAF" w:rsidP="00EB1D68">
      <w:pPr>
        <w:autoSpaceDE w:val="0"/>
        <w:autoSpaceDN w:val="0"/>
        <w:adjustRightInd w:val="0"/>
        <w:rPr>
          <w:rFonts w:ascii="Arial" w:hAnsi="Arial" w:cs="Arial"/>
          <w:bCs/>
          <w:sz w:val="20"/>
          <w:szCs w:val="20"/>
        </w:rPr>
      </w:pPr>
      <w:r w:rsidRPr="00EB1D68">
        <w:rPr>
          <w:rFonts w:ascii="Arial" w:hAnsi="Arial" w:cs="Arial"/>
          <w:bCs/>
          <w:sz w:val="20"/>
          <w:szCs w:val="20"/>
        </w:rPr>
        <w:t>6) Johann Carl Friedrich Gauss (1777-1855) foi um matemático que aos setes anos de idade deduziu sozinho a soma dos termos da sequência dos números naturais de 1 a 100. Em linguagem moderna a soma dos 100 primeiros termos é dada por (1+</w:t>
      </w:r>
      <w:proofErr w:type="gramStart"/>
      <w:r w:rsidRPr="00EB1D68">
        <w:rPr>
          <w:rFonts w:ascii="Arial" w:hAnsi="Arial" w:cs="Arial"/>
          <w:bCs/>
          <w:sz w:val="20"/>
          <w:szCs w:val="20"/>
        </w:rPr>
        <w:t>100)×</w:t>
      </w:r>
      <w:proofErr w:type="gramEnd"/>
      <w:r w:rsidRPr="00EB1D68">
        <w:rPr>
          <w:rFonts w:ascii="Arial" w:hAnsi="Arial" w:cs="Arial"/>
          <w:bCs/>
          <w:sz w:val="20"/>
          <w:szCs w:val="20"/>
        </w:rPr>
        <w:t>100/2 = 5050; onde 1 é o primeiro termo e 100 é o centésimo termo da sequência 1, 2, 3, ..., 98, 99, 100. Com base nessa ideia, observe a soma das sequências a seguir:</w:t>
      </w:r>
    </w:p>
    <w:p w14:paraId="3326F2A6"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1 = 1</w:t>
      </w:r>
    </w:p>
    <w:p w14:paraId="78379348"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1 + 3 = 4</w:t>
      </w:r>
    </w:p>
    <w:p w14:paraId="071A2E37"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1 + 3 + 5 = 9</w:t>
      </w:r>
    </w:p>
    <w:p w14:paraId="126BAD9A"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1 + 3 + 5 + 7 = 16</w:t>
      </w:r>
    </w:p>
    <w:p w14:paraId="47EFBA92"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1 + 3 + 5 + 7 + 9 = 25</w:t>
      </w:r>
    </w:p>
    <w:p w14:paraId="52D553C5"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 xml:space="preserve">1 + 3 + 5 + 7 + 9 + 11 = </w:t>
      </w:r>
      <w:proofErr w:type="gramStart"/>
      <w:r w:rsidRPr="00EB1D68">
        <w:rPr>
          <w:rFonts w:ascii="Arial" w:hAnsi="Arial" w:cs="Arial"/>
          <w:sz w:val="20"/>
          <w:szCs w:val="20"/>
        </w:rPr>
        <w:t>36 .</w:t>
      </w:r>
      <w:proofErr w:type="gramEnd"/>
    </w:p>
    <w:p w14:paraId="5CFB9983"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 xml:space="preserve">1 + 3 + 5 + 7 + 9 + 11 </w:t>
      </w:r>
      <w:proofErr w:type="gramStart"/>
      <w:r w:rsidRPr="00EB1D68">
        <w:rPr>
          <w:rFonts w:ascii="Arial" w:hAnsi="Arial" w:cs="Arial"/>
          <w:sz w:val="20"/>
          <w:szCs w:val="20"/>
        </w:rPr>
        <w:t>+ .</w:t>
      </w:r>
      <w:proofErr w:type="gramEnd"/>
      <w:r w:rsidRPr="00EB1D68">
        <w:rPr>
          <w:rFonts w:ascii="Arial" w:hAnsi="Arial" w:cs="Arial"/>
          <w:sz w:val="20"/>
          <w:szCs w:val="20"/>
        </w:rPr>
        <w:t xml:space="preserve"> + (2</w:t>
      </w:r>
      <w:r w:rsidRPr="00EB1D68">
        <w:rPr>
          <w:rFonts w:ascii="Arial" w:hAnsi="Arial" w:cs="Arial"/>
          <w:b/>
          <w:bCs/>
          <w:sz w:val="20"/>
          <w:szCs w:val="20"/>
        </w:rPr>
        <w:t xml:space="preserve">N </w:t>
      </w:r>
      <w:r w:rsidRPr="00EB1D68">
        <w:rPr>
          <w:rFonts w:ascii="Arial" w:hAnsi="Arial" w:cs="Arial"/>
          <w:sz w:val="20"/>
          <w:szCs w:val="20"/>
        </w:rPr>
        <w:t>- 1) = 2500.</w:t>
      </w:r>
    </w:p>
    <w:p w14:paraId="2335BC15" w14:textId="77777777" w:rsidR="00A83EAF" w:rsidRPr="00EB1D68" w:rsidRDefault="00A83EAF" w:rsidP="00EB1D68">
      <w:pPr>
        <w:autoSpaceDE w:val="0"/>
        <w:autoSpaceDN w:val="0"/>
        <w:adjustRightInd w:val="0"/>
        <w:rPr>
          <w:rFonts w:ascii="Arial" w:hAnsi="Arial" w:cs="Arial"/>
          <w:sz w:val="20"/>
          <w:szCs w:val="20"/>
        </w:rPr>
      </w:pPr>
    </w:p>
    <w:p w14:paraId="3B3D147A" w14:textId="4548B5D0" w:rsidR="00A83EAF" w:rsidRPr="00EB1D68" w:rsidRDefault="00A83EAF" w:rsidP="00EB1D68">
      <w:pPr>
        <w:autoSpaceDE w:val="0"/>
        <w:autoSpaceDN w:val="0"/>
        <w:adjustRightInd w:val="0"/>
        <w:rPr>
          <w:rFonts w:ascii="Arial" w:hAnsi="Arial" w:cs="Arial"/>
          <w:bCs/>
          <w:sz w:val="20"/>
          <w:szCs w:val="20"/>
        </w:rPr>
      </w:pPr>
      <w:r w:rsidRPr="00EB1D68">
        <w:rPr>
          <w:rFonts w:ascii="Arial" w:hAnsi="Arial" w:cs="Arial"/>
          <w:bCs/>
          <w:sz w:val="20"/>
          <w:szCs w:val="20"/>
        </w:rPr>
        <w:t>Assinale a alternativa que indica o valor correto para N da última sequências acima.</w:t>
      </w:r>
    </w:p>
    <w:p w14:paraId="314756A7"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a) 1125.</w:t>
      </w:r>
    </w:p>
    <w:p w14:paraId="18D3FF57"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b) 101.</w:t>
      </w:r>
    </w:p>
    <w:p w14:paraId="17F768B3"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c) 25.</w:t>
      </w:r>
    </w:p>
    <w:p w14:paraId="0978686F"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d) 50.</w:t>
      </w:r>
    </w:p>
    <w:p w14:paraId="6B4B0FC9" w14:textId="77777777" w:rsidR="00A83EAF" w:rsidRPr="00EB1D68" w:rsidRDefault="00A83EAF" w:rsidP="00EB1D68">
      <w:pPr>
        <w:autoSpaceDE w:val="0"/>
        <w:autoSpaceDN w:val="0"/>
        <w:adjustRightInd w:val="0"/>
        <w:rPr>
          <w:rFonts w:ascii="Arial" w:hAnsi="Arial" w:cs="Arial"/>
          <w:sz w:val="20"/>
          <w:szCs w:val="20"/>
        </w:rPr>
      </w:pPr>
      <w:r w:rsidRPr="00EB1D68">
        <w:rPr>
          <w:rFonts w:ascii="Arial" w:hAnsi="Arial" w:cs="Arial"/>
          <w:sz w:val="20"/>
          <w:szCs w:val="20"/>
        </w:rPr>
        <w:t>e) 23.</w:t>
      </w:r>
    </w:p>
    <w:p w14:paraId="62EA61AF" w14:textId="77777777" w:rsidR="00A83EAF" w:rsidRPr="00EB1D68" w:rsidRDefault="00A83EAF" w:rsidP="00EB1D68">
      <w:pPr>
        <w:autoSpaceDE w:val="0"/>
        <w:autoSpaceDN w:val="0"/>
        <w:adjustRightInd w:val="0"/>
        <w:rPr>
          <w:rFonts w:ascii="Arial" w:hAnsi="Arial" w:cs="Arial"/>
          <w:bCs/>
          <w:sz w:val="20"/>
          <w:szCs w:val="20"/>
        </w:rPr>
      </w:pPr>
    </w:p>
    <w:p w14:paraId="6027A16B" w14:textId="77777777" w:rsidR="00A83EAF" w:rsidRPr="00EB1D68" w:rsidRDefault="00A83EAF" w:rsidP="00EB1D68">
      <w:pPr>
        <w:autoSpaceDE w:val="0"/>
        <w:autoSpaceDN w:val="0"/>
        <w:adjustRightInd w:val="0"/>
        <w:rPr>
          <w:rFonts w:ascii="Arial" w:hAnsi="Arial" w:cs="Arial"/>
          <w:bCs/>
          <w:sz w:val="20"/>
          <w:szCs w:val="20"/>
        </w:rPr>
      </w:pPr>
    </w:p>
    <w:p w14:paraId="4CEBB043" w14:textId="0345AC10" w:rsidR="00EB1D68" w:rsidRPr="00EB1D68" w:rsidRDefault="00EB1D68" w:rsidP="00EB1D68">
      <w:pPr>
        <w:rPr>
          <w:rFonts w:ascii="Arial" w:hAnsi="Arial" w:cs="Arial"/>
          <w:sz w:val="20"/>
          <w:szCs w:val="20"/>
        </w:rPr>
      </w:pPr>
      <w:r w:rsidRPr="00EB1D68">
        <w:rPr>
          <w:rFonts w:ascii="Arial" w:hAnsi="Arial" w:cs="Arial"/>
          <w:sz w:val="20"/>
          <w:szCs w:val="20"/>
        </w:rPr>
        <w:t xml:space="preserve">7) Algo muito importante a se considerar no estudo das macromoléculas covalentes é a disposição geométrica dos seus átomos. Como exemplo podemos destacar os casos do </w:t>
      </w:r>
      <w:r w:rsidRPr="00EB1D68">
        <w:rPr>
          <w:rFonts w:ascii="Arial" w:hAnsi="Arial" w:cs="Arial"/>
          <w:b/>
          <w:i/>
          <w:sz w:val="20"/>
          <w:szCs w:val="20"/>
        </w:rPr>
        <w:t>diamante</w:t>
      </w:r>
      <w:r w:rsidRPr="00EB1D68">
        <w:rPr>
          <w:rFonts w:ascii="Arial" w:hAnsi="Arial" w:cs="Arial"/>
          <w:sz w:val="20"/>
          <w:szCs w:val="20"/>
        </w:rPr>
        <w:t xml:space="preserve"> e </w:t>
      </w:r>
      <w:proofErr w:type="gramStart"/>
      <w:r w:rsidRPr="00EB1D68">
        <w:rPr>
          <w:rFonts w:ascii="Arial" w:hAnsi="Arial" w:cs="Arial"/>
          <w:sz w:val="20"/>
          <w:szCs w:val="20"/>
        </w:rPr>
        <w:t xml:space="preserve">da </w:t>
      </w:r>
      <w:r w:rsidRPr="00EB1D68">
        <w:rPr>
          <w:rFonts w:ascii="Arial" w:hAnsi="Arial" w:cs="Arial"/>
          <w:b/>
          <w:i/>
          <w:sz w:val="20"/>
          <w:szCs w:val="20"/>
        </w:rPr>
        <w:t>grafite</w:t>
      </w:r>
      <w:proofErr w:type="gramEnd"/>
      <w:r w:rsidRPr="00EB1D68">
        <w:rPr>
          <w:rFonts w:ascii="Arial" w:hAnsi="Arial" w:cs="Arial"/>
          <w:sz w:val="20"/>
          <w:szCs w:val="20"/>
        </w:rPr>
        <w:t>, duas variedades alotrópicas do elemento carbono (</w:t>
      </w:r>
      <w:r w:rsidRPr="00EB1D68">
        <w:rPr>
          <w:rFonts w:ascii="Arial" w:hAnsi="Arial" w:cs="Arial"/>
          <w:b/>
          <w:sz w:val="20"/>
          <w:szCs w:val="20"/>
        </w:rPr>
        <w:t>C</w:t>
      </w:r>
      <w:r w:rsidRPr="00EB1D68">
        <w:rPr>
          <w:rFonts w:ascii="Arial" w:hAnsi="Arial" w:cs="Arial"/>
          <w:sz w:val="20"/>
          <w:szCs w:val="20"/>
        </w:rPr>
        <w:t>):</w:t>
      </w:r>
    </w:p>
    <w:p w14:paraId="08D5E9C3" w14:textId="02905679" w:rsidR="00EB1D68" w:rsidRPr="00EB1D68" w:rsidRDefault="00EB1D68" w:rsidP="00EB1D68">
      <w:pPr>
        <w:tabs>
          <w:tab w:val="left" w:pos="3000"/>
        </w:tabs>
        <w:rPr>
          <w:rFonts w:ascii="Arial" w:hAnsi="Arial" w:cs="Arial"/>
          <w:sz w:val="20"/>
          <w:szCs w:val="20"/>
        </w:rPr>
      </w:pPr>
      <w:r w:rsidRPr="00EB1D68">
        <w:rPr>
          <w:rFonts w:ascii="Arial" w:hAnsi="Arial" w:cs="Arial"/>
          <w:noProof/>
          <w:sz w:val="20"/>
          <w:szCs w:val="20"/>
        </w:rPr>
        <mc:AlternateContent>
          <mc:Choice Requires="wpg">
            <w:drawing>
              <wp:anchor distT="0" distB="0" distL="114300" distR="114300" simplePos="0" relativeHeight="251677696" behindDoc="0" locked="0" layoutInCell="0" allowOverlap="1" wp14:anchorId="51457277" wp14:editId="3BAABBA5">
                <wp:simplePos x="0" y="0"/>
                <wp:positionH relativeFrom="column">
                  <wp:posOffset>-16834</wp:posOffset>
                </wp:positionH>
                <wp:positionV relativeFrom="paragraph">
                  <wp:posOffset>158115</wp:posOffset>
                </wp:positionV>
                <wp:extent cx="6191574" cy="4286250"/>
                <wp:effectExtent l="0" t="0" r="0" b="19050"/>
                <wp:wrapNone/>
                <wp:docPr id="470" name="Agrupar 4"/>
                <wp:cNvGraphicFramePr/>
                <a:graphic xmlns:a="http://schemas.openxmlformats.org/drawingml/2006/main">
                  <a:graphicData uri="http://schemas.microsoft.com/office/word/2010/wordprocessingGroup">
                    <wpg:wgp>
                      <wpg:cNvGrpSpPr/>
                      <wpg:grpSpPr bwMode="auto">
                        <a:xfrm>
                          <a:off x="0" y="0"/>
                          <a:ext cx="6191574" cy="4286250"/>
                          <a:chOff x="0" y="0"/>
                          <a:chExt cx="10285" cy="6494"/>
                        </a:xfrm>
                      </wpg:grpSpPr>
                      <wpg:grpSp>
                        <wpg:cNvPr id="628676164" name="Group 109"/>
                        <wpg:cNvGrpSpPr>
                          <a:grpSpLocks/>
                        </wpg:cNvGrpSpPr>
                        <wpg:grpSpPr bwMode="auto">
                          <a:xfrm>
                            <a:off x="0" y="0"/>
                            <a:ext cx="5023" cy="5593"/>
                            <a:chOff x="0" y="0"/>
                            <a:chExt cx="5023" cy="5593"/>
                          </a:xfrm>
                        </wpg:grpSpPr>
                        <wpg:grpSp>
                          <wpg:cNvPr id="2018164846" name="Group 110"/>
                          <wpg:cNvGrpSpPr>
                            <a:grpSpLocks/>
                          </wpg:cNvGrpSpPr>
                          <wpg:grpSpPr bwMode="auto">
                            <a:xfrm>
                              <a:off x="0" y="392"/>
                              <a:ext cx="5023" cy="4515"/>
                              <a:chOff x="0" y="392"/>
                              <a:chExt cx="5023" cy="4515"/>
                            </a:xfrm>
                          </wpg:grpSpPr>
                          <wpg:grpSp>
                            <wpg:cNvPr id="1109566897" name="Group 111"/>
                            <wpg:cNvGrpSpPr>
                              <a:grpSpLocks/>
                            </wpg:cNvGrpSpPr>
                            <wpg:grpSpPr bwMode="auto">
                              <a:xfrm>
                                <a:off x="0" y="392"/>
                                <a:ext cx="5023" cy="4067"/>
                                <a:chOff x="0" y="392"/>
                                <a:chExt cx="5023" cy="4067"/>
                              </a:xfrm>
                            </wpg:grpSpPr>
                            <wpg:grpSp>
                              <wpg:cNvPr id="1867741697" name="Group 112"/>
                              <wpg:cNvGrpSpPr>
                                <a:grpSpLocks/>
                              </wpg:cNvGrpSpPr>
                              <wpg:grpSpPr bwMode="auto">
                                <a:xfrm>
                                  <a:off x="1631" y="2407"/>
                                  <a:ext cx="1759" cy="1591"/>
                                  <a:chOff x="1631" y="2407"/>
                                  <a:chExt cx="1759" cy="1591"/>
                                </a:xfrm>
                              </wpg:grpSpPr>
                              <wps:wsp>
                                <wps:cNvPr id="771343702" name="Line 113"/>
                                <wps:cNvCnPr/>
                                <wps:spPr bwMode="auto">
                                  <a:xfrm rot="3952559" flipH="1">
                                    <a:off x="2096" y="2855"/>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47106144" name="Line 114"/>
                                <wps:cNvCnPr/>
                                <wps:spPr bwMode="auto">
                                  <a:xfrm rot="-47152559">
                                    <a:off x="2914" y="2853"/>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22091244" name="Line 115"/>
                                <wps:cNvCnPr/>
                                <wps:spPr bwMode="auto">
                                  <a:xfrm rot="1236304">
                                    <a:off x="2354" y="3103"/>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789220682" name="Line 116"/>
                                <wps:cNvCnPr/>
                                <wps:spPr bwMode="auto">
                                  <a:xfrm>
                                    <a:off x="2512" y="2461"/>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707983631" name="Oval 117"/>
                                <wps:cNvSpPr>
                                  <a:spLocks noChangeAspect="1" noChangeArrowheads="1"/>
                                </wps:cNvSpPr>
                                <wps:spPr bwMode="auto">
                                  <a:xfrm>
                                    <a:off x="2156" y="386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320306" name="Oval 118"/>
                                <wps:cNvSpPr>
                                  <a:spLocks noChangeAspect="1" noChangeArrowheads="1"/>
                                </wps:cNvSpPr>
                                <wps:spPr bwMode="auto">
                                  <a:xfrm>
                                    <a:off x="1631" y="341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792401" name="Oval 119"/>
                                <wps:cNvSpPr>
                                  <a:spLocks noChangeAspect="1" noChangeArrowheads="1"/>
                                </wps:cNvSpPr>
                                <wps:spPr bwMode="auto">
                                  <a:xfrm>
                                    <a:off x="3260" y="341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2363555" name="Oval 120"/>
                                <wps:cNvSpPr>
                                  <a:spLocks noChangeAspect="1" noChangeArrowheads="1"/>
                                </wps:cNvSpPr>
                                <wps:spPr bwMode="auto">
                                  <a:xfrm>
                                    <a:off x="2445" y="306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7212870" name="Oval 121"/>
                                <wps:cNvSpPr>
                                  <a:spLocks noChangeAspect="1" noChangeArrowheads="1"/>
                                </wps:cNvSpPr>
                                <wps:spPr bwMode="auto">
                                  <a:xfrm>
                                    <a:off x="2445" y="240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81130549" name="Group 122"/>
                              <wpg:cNvGrpSpPr>
                                <a:grpSpLocks/>
                              </wpg:cNvGrpSpPr>
                              <wpg:grpSpPr bwMode="auto">
                                <a:xfrm>
                                  <a:off x="1631" y="392"/>
                                  <a:ext cx="1759" cy="1591"/>
                                  <a:chOff x="1631" y="392"/>
                                  <a:chExt cx="1759" cy="1591"/>
                                </a:xfrm>
                              </wpg:grpSpPr>
                              <wps:wsp>
                                <wps:cNvPr id="1252832790" name="Line 123"/>
                                <wps:cNvCnPr/>
                                <wps:spPr bwMode="auto">
                                  <a:xfrm rot="3952559" flipH="1">
                                    <a:off x="2096" y="840"/>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56978918" name="Line 124"/>
                                <wps:cNvCnPr/>
                                <wps:spPr bwMode="auto">
                                  <a:xfrm rot="-47152559">
                                    <a:off x="2914" y="838"/>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79259955" name="Line 125"/>
                                <wps:cNvCnPr/>
                                <wps:spPr bwMode="auto">
                                  <a:xfrm rot="1236304">
                                    <a:off x="2354" y="1088"/>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00698006" name="Line 126"/>
                                <wps:cNvCnPr/>
                                <wps:spPr bwMode="auto">
                                  <a:xfrm>
                                    <a:off x="2512" y="446"/>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58312321" name="Oval 127"/>
                                <wps:cNvSpPr>
                                  <a:spLocks noChangeAspect="1" noChangeArrowheads="1"/>
                                </wps:cNvSpPr>
                                <wps:spPr bwMode="auto">
                                  <a:xfrm>
                                    <a:off x="2156" y="1849"/>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2813753" name="Oval 128"/>
                                <wps:cNvSpPr>
                                  <a:spLocks noChangeAspect="1" noChangeArrowheads="1"/>
                                </wps:cNvSpPr>
                                <wps:spPr bwMode="auto">
                                  <a:xfrm>
                                    <a:off x="1631" y="139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8673847" name="Oval 129"/>
                                <wps:cNvSpPr>
                                  <a:spLocks noChangeAspect="1" noChangeArrowheads="1"/>
                                </wps:cNvSpPr>
                                <wps:spPr bwMode="auto">
                                  <a:xfrm>
                                    <a:off x="3260" y="140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4277217" name="Oval 130"/>
                                <wps:cNvSpPr>
                                  <a:spLocks noChangeAspect="1" noChangeArrowheads="1"/>
                                </wps:cNvSpPr>
                                <wps:spPr bwMode="auto">
                                  <a:xfrm>
                                    <a:off x="2445" y="105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4476680" name="Oval 131"/>
                                <wps:cNvSpPr>
                                  <a:spLocks noChangeAspect="1" noChangeArrowheads="1"/>
                                </wps:cNvSpPr>
                                <wps:spPr bwMode="auto">
                                  <a:xfrm>
                                    <a:off x="2445" y="39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1296022" name="Group 132"/>
                              <wpg:cNvGrpSpPr>
                                <a:grpSpLocks/>
                              </wpg:cNvGrpSpPr>
                              <wpg:grpSpPr bwMode="auto">
                                <a:xfrm>
                                  <a:off x="2451" y="1414"/>
                                  <a:ext cx="1759" cy="1591"/>
                                  <a:chOff x="2451" y="1414"/>
                                  <a:chExt cx="1759" cy="1591"/>
                                </a:xfrm>
                              </wpg:grpSpPr>
                              <wps:wsp>
                                <wps:cNvPr id="1848172188" name="Line 133"/>
                                <wps:cNvCnPr/>
                                <wps:spPr bwMode="auto">
                                  <a:xfrm rot="3952559" flipH="1">
                                    <a:off x="2916" y="1862"/>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872361047" name="Line 134"/>
                                <wps:cNvCnPr/>
                                <wps:spPr bwMode="auto">
                                  <a:xfrm rot="-47152559">
                                    <a:off x="3734" y="1860"/>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995532396" name="Line 135"/>
                                <wps:cNvCnPr/>
                                <wps:spPr bwMode="auto">
                                  <a:xfrm rot="1236304">
                                    <a:off x="3174" y="2110"/>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473718338" name="Line 136"/>
                                <wps:cNvCnPr/>
                                <wps:spPr bwMode="auto">
                                  <a:xfrm>
                                    <a:off x="3332" y="1468"/>
                                    <a:ext cx="0" cy="6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437422551" name="Oval 137"/>
                                <wps:cNvSpPr>
                                  <a:spLocks noChangeAspect="1" noChangeArrowheads="1"/>
                                </wps:cNvSpPr>
                                <wps:spPr bwMode="auto">
                                  <a:xfrm>
                                    <a:off x="2976" y="287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768211" name="Oval 138"/>
                                <wps:cNvSpPr>
                                  <a:spLocks noChangeAspect="1" noChangeArrowheads="1"/>
                                </wps:cNvSpPr>
                                <wps:spPr bwMode="auto">
                                  <a:xfrm>
                                    <a:off x="2451" y="241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3800282" name="Oval 139"/>
                                <wps:cNvSpPr>
                                  <a:spLocks noChangeAspect="1" noChangeArrowheads="1"/>
                                </wps:cNvSpPr>
                                <wps:spPr bwMode="auto">
                                  <a:xfrm>
                                    <a:off x="4080" y="242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52901" name="Oval 140"/>
                                <wps:cNvSpPr>
                                  <a:spLocks noChangeAspect="1" noChangeArrowheads="1"/>
                                </wps:cNvSpPr>
                                <wps:spPr bwMode="auto">
                                  <a:xfrm>
                                    <a:off x="3265" y="207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9674999" name="Oval 141"/>
                                <wps:cNvSpPr>
                                  <a:spLocks noChangeAspect="1" noChangeArrowheads="1"/>
                                </wps:cNvSpPr>
                                <wps:spPr bwMode="auto">
                                  <a:xfrm>
                                    <a:off x="3265" y="141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8539272" name="Group 142"/>
                              <wpg:cNvGrpSpPr>
                                <a:grpSpLocks/>
                              </wpg:cNvGrpSpPr>
                              <wpg:grpSpPr bwMode="auto">
                                <a:xfrm>
                                  <a:off x="1348" y="1860"/>
                                  <a:ext cx="1759" cy="1591"/>
                                  <a:chOff x="1348" y="1860"/>
                                  <a:chExt cx="1759" cy="1591"/>
                                </a:xfrm>
                              </wpg:grpSpPr>
                              <wps:wsp>
                                <wps:cNvPr id="1341865683" name="Line 143"/>
                                <wps:cNvCnPr/>
                                <wps:spPr bwMode="auto">
                                  <a:xfrm rot="3952559" flipH="1">
                                    <a:off x="1813" y="2308"/>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04898320" name="Line 144"/>
                                <wps:cNvCnPr/>
                                <wps:spPr bwMode="auto">
                                  <a:xfrm rot="-47152559">
                                    <a:off x="2631" y="2306"/>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270837924" name="Line 145"/>
                                <wps:cNvCnPr/>
                                <wps:spPr bwMode="auto">
                                  <a:xfrm rot="1236304">
                                    <a:off x="2071" y="2556"/>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843905343" name="Line 146"/>
                                <wps:cNvCnPr/>
                                <wps:spPr bwMode="auto">
                                  <a:xfrm>
                                    <a:off x="2229" y="1914"/>
                                    <a:ext cx="0" cy="6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511248486" name="Oval 147"/>
                                <wps:cNvSpPr>
                                  <a:spLocks noChangeAspect="1" noChangeArrowheads="1"/>
                                </wps:cNvSpPr>
                                <wps:spPr bwMode="auto">
                                  <a:xfrm>
                                    <a:off x="1873" y="331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617151" name="Oval 148"/>
                                <wps:cNvSpPr>
                                  <a:spLocks noChangeAspect="1" noChangeArrowheads="1"/>
                                </wps:cNvSpPr>
                                <wps:spPr bwMode="auto">
                                  <a:xfrm>
                                    <a:off x="1348" y="286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1883818" name="Oval 149"/>
                                <wps:cNvSpPr>
                                  <a:spLocks noChangeAspect="1" noChangeArrowheads="1"/>
                                </wps:cNvSpPr>
                                <wps:spPr bwMode="auto">
                                  <a:xfrm>
                                    <a:off x="2977" y="287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1382052" name="Oval 150"/>
                                <wps:cNvSpPr>
                                  <a:spLocks noChangeAspect="1" noChangeArrowheads="1"/>
                                </wps:cNvSpPr>
                                <wps:spPr bwMode="auto">
                                  <a:xfrm>
                                    <a:off x="2162" y="2519"/>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01482" name="Oval 151"/>
                                <wps:cNvSpPr>
                                  <a:spLocks noChangeAspect="1" noChangeArrowheads="1"/>
                                </wps:cNvSpPr>
                                <wps:spPr bwMode="auto">
                                  <a:xfrm>
                                    <a:off x="2162" y="186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77451063" name="Group 152"/>
                              <wpg:cNvGrpSpPr>
                                <a:grpSpLocks/>
                              </wpg:cNvGrpSpPr>
                              <wpg:grpSpPr bwMode="auto">
                                <a:xfrm>
                                  <a:off x="535" y="2863"/>
                                  <a:ext cx="1759" cy="1591"/>
                                  <a:chOff x="535" y="2863"/>
                                  <a:chExt cx="1759" cy="1591"/>
                                </a:xfrm>
                              </wpg:grpSpPr>
                              <wps:wsp>
                                <wps:cNvPr id="498227356" name="Line 153"/>
                                <wps:cNvCnPr/>
                                <wps:spPr bwMode="auto">
                                  <a:xfrm rot="3952559" flipH="1">
                                    <a:off x="1000" y="3311"/>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5843586" name="Line 154"/>
                                <wps:cNvCnPr/>
                                <wps:spPr bwMode="auto">
                                  <a:xfrm rot="-47152559">
                                    <a:off x="1818" y="3309"/>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69503578" name="Line 155"/>
                                <wps:cNvCnPr/>
                                <wps:spPr bwMode="auto">
                                  <a:xfrm rot="1236304">
                                    <a:off x="1258" y="3559"/>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20836338" name="Line 156"/>
                                <wps:cNvCnPr/>
                                <wps:spPr bwMode="auto">
                                  <a:xfrm>
                                    <a:off x="1416" y="2917"/>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26495025" name="Oval 157"/>
                                <wps:cNvSpPr>
                                  <a:spLocks noChangeAspect="1" noChangeArrowheads="1"/>
                                </wps:cNvSpPr>
                                <wps:spPr bwMode="auto">
                                  <a:xfrm>
                                    <a:off x="1060" y="43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039136" name="Oval 158"/>
                                <wps:cNvSpPr>
                                  <a:spLocks noChangeAspect="1" noChangeArrowheads="1"/>
                                </wps:cNvSpPr>
                                <wps:spPr bwMode="auto">
                                  <a:xfrm>
                                    <a:off x="535" y="386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622010" name="Oval 159"/>
                                <wps:cNvSpPr>
                                  <a:spLocks noChangeAspect="1" noChangeArrowheads="1"/>
                                </wps:cNvSpPr>
                                <wps:spPr bwMode="auto">
                                  <a:xfrm>
                                    <a:off x="2164" y="387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775142" name="Oval 160"/>
                                <wps:cNvSpPr>
                                  <a:spLocks noChangeAspect="1" noChangeArrowheads="1"/>
                                </wps:cNvSpPr>
                                <wps:spPr bwMode="auto">
                                  <a:xfrm>
                                    <a:off x="1349" y="352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3577563" name="Oval 161"/>
                                <wps:cNvSpPr>
                                  <a:spLocks noChangeAspect="1" noChangeArrowheads="1"/>
                                </wps:cNvSpPr>
                                <wps:spPr bwMode="auto">
                                  <a:xfrm>
                                    <a:off x="1349" y="286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43594694" name="Group 162"/>
                              <wpg:cNvGrpSpPr>
                                <a:grpSpLocks/>
                              </wpg:cNvGrpSpPr>
                              <wpg:grpSpPr bwMode="auto">
                                <a:xfrm>
                                  <a:off x="2166" y="2868"/>
                                  <a:ext cx="1759" cy="1591"/>
                                  <a:chOff x="2166" y="2868"/>
                                  <a:chExt cx="1759" cy="1591"/>
                                </a:xfrm>
                              </wpg:grpSpPr>
                              <wps:wsp>
                                <wps:cNvPr id="1580791326" name="Line 163"/>
                                <wps:cNvCnPr/>
                                <wps:spPr bwMode="auto">
                                  <a:xfrm rot="3952559" flipH="1">
                                    <a:off x="2631" y="3316"/>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40129384" name="Line 164"/>
                                <wps:cNvCnPr/>
                                <wps:spPr bwMode="auto">
                                  <a:xfrm rot="-47152559">
                                    <a:off x="3449" y="3314"/>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774121771" name="Line 165"/>
                                <wps:cNvCnPr/>
                                <wps:spPr bwMode="auto">
                                  <a:xfrm rot="1236304">
                                    <a:off x="2889" y="3564"/>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28124816" name="Line 166"/>
                                <wps:cNvCnPr/>
                                <wps:spPr bwMode="auto">
                                  <a:xfrm>
                                    <a:off x="3047" y="2922"/>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63325115" name="Oval 167"/>
                                <wps:cNvSpPr>
                                  <a:spLocks noChangeAspect="1" noChangeArrowheads="1"/>
                                </wps:cNvSpPr>
                                <wps:spPr bwMode="auto">
                                  <a:xfrm>
                                    <a:off x="2691" y="432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118709" name="Oval 168"/>
                                <wps:cNvSpPr>
                                  <a:spLocks noChangeAspect="1" noChangeArrowheads="1"/>
                                </wps:cNvSpPr>
                                <wps:spPr bwMode="auto">
                                  <a:xfrm>
                                    <a:off x="2166" y="387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5932444" name="Oval 169"/>
                                <wps:cNvSpPr>
                                  <a:spLocks noChangeAspect="1" noChangeArrowheads="1"/>
                                </wps:cNvSpPr>
                                <wps:spPr bwMode="auto">
                                  <a:xfrm>
                                    <a:off x="3795" y="387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5550282" name="Oval 170"/>
                                <wps:cNvSpPr>
                                  <a:spLocks noChangeAspect="1" noChangeArrowheads="1"/>
                                </wps:cNvSpPr>
                                <wps:spPr bwMode="auto">
                                  <a:xfrm>
                                    <a:off x="2980" y="352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096589" name="Oval 171"/>
                                <wps:cNvSpPr>
                                  <a:spLocks noChangeAspect="1" noChangeArrowheads="1"/>
                                </wps:cNvSpPr>
                                <wps:spPr bwMode="auto">
                                  <a:xfrm>
                                    <a:off x="2980" y="286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7690953" name="Group 172"/>
                              <wpg:cNvGrpSpPr>
                                <a:grpSpLocks/>
                              </wpg:cNvGrpSpPr>
                              <wpg:grpSpPr bwMode="auto">
                                <a:xfrm>
                                  <a:off x="813" y="1406"/>
                                  <a:ext cx="1759" cy="1591"/>
                                  <a:chOff x="813" y="1406"/>
                                  <a:chExt cx="1759" cy="1591"/>
                                </a:xfrm>
                              </wpg:grpSpPr>
                              <wps:wsp>
                                <wps:cNvPr id="31920903" name="Line 173"/>
                                <wps:cNvCnPr/>
                                <wps:spPr bwMode="auto">
                                  <a:xfrm rot="3952559" flipH="1">
                                    <a:off x="1278" y="1854"/>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763361503" name="Line 174"/>
                                <wps:cNvCnPr/>
                                <wps:spPr bwMode="auto">
                                  <a:xfrm rot="-47152559">
                                    <a:off x="2096" y="1852"/>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438352661" name="Line 175"/>
                                <wps:cNvCnPr/>
                                <wps:spPr bwMode="auto">
                                  <a:xfrm rot="1236304">
                                    <a:off x="1536" y="2102"/>
                                    <a:ext cx="1" cy="89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719552240" name="Line 176"/>
                                <wps:cNvCnPr/>
                                <wps:spPr bwMode="auto">
                                  <a:xfrm>
                                    <a:off x="1694" y="1460"/>
                                    <a:ext cx="0" cy="6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322890556" name="Oval 177"/>
                                <wps:cNvSpPr>
                                  <a:spLocks noChangeAspect="1" noChangeArrowheads="1"/>
                                </wps:cNvSpPr>
                                <wps:spPr bwMode="auto">
                                  <a:xfrm>
                                    <a:off x="1338" y="286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5291178" name="Oval 178"/>
                                <wps:cNvSpPr>
                                  <a:spLocks noChangeAspect="1" noChangeArrowheads="1"/>
                                </wps:cNvSpPr>
                                <wps:spPr bwMode="auto">
                                  <a:xfrm>
                                    <a:off x="813" y="241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2046169" name="Oval 179"/>
                                <wps:cNvSpPr>
                                  <a:spLocks noChangeAspect="1" noChangeArrowheads="1"/>
                                </wps:cNvSpPr>
                                <wps:spPr bwMode="auto">
                                  <a:xfrm>
                                    <a:off x="2442" y="24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4723101" name="Oval 180"/>
                                <wps:cNvSpPr>
                                  <a:spLocks noChangeAspect="1" noChangeArrowheads="1"/>
                                </wps:cNvSpPr>
                                <wps:spPr bwMode="auto">
                                  <a:xfrm>
                                    <a:off x="1627" y="206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512350" name="Oval 181"/>
                                <wps:cNvSpPr>
                                  <a:spLocks noChangeAspect="1" noChangeArrowheads="1"/>
                                </wps:cNvSpPr>
                                <wps:spPr bwMode="auto">
                                  <a:xfrm>
                                    <a:off x="1627" y="140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6547930" name="Group 182"/>
                              <wpg:cNvGrpSpPr>
                                <a:grpSpLocks/>
                              </wpg:cNvGrpSpPr>
                              <wpg:grpSpPr bwMode="auto">
                                <a:xfrm>
                                  <a:off x="0" y="2406"/>
                                  <a:ext cx="1759" cy="1591"/>
                                  <a:chOff x="0" y="2406"/>
                                  <a:chExt cx="1759" cy="1591"/>
                                </a:xfrm>
                              </wpg:grpSpPr>
                              <wps:wsp>
                                <wps:cNvPr id="474191887" name="Line 183"/>
                                <wps:cNvCnPr/>
                                <wps:spPr bwMode="auto">
                                  <a:xfrm rot="3952559" flipH="1">
                                    <a:off x="465" y="2854"/>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58993251" name="Line 184"/>
                                <wps:cNvCnPr/>
                                <wps:spPr bwMode="auto">
                                  <a:xfrm rot="-47152559">
                                    <a:off x="1283" y="285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94667490" name="Line 185"/>
                                <wps:cNvCnPr/>
                                <wps:spPr bwMode="auto">
                                  <a:xfrm rot="1236304">
                                    <a:off x="723" y="310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321315" name="Line 186"/>
                                <wps:cNvCnPr/>
                                <wps:spPr bwMode="auto">
                                  <a:xfrm>
                                    <a:off x="881" y="2460"/>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45147698" name="Oval 187"/>
                                <wps:cNvSpPr>
                                  <a:spLocks noChangeAspect="1" noChangeArrowheads="1"/>
                                </wps:cNvSpPr>
                                <wps:spPr bwMode="auto">
                                  <a:xfrm>
                                    <a:off x="525" y="386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918476" name="Oval 188"/>
                                <wps:cNvSpPr>
                                  <a:spLocks noChangeAspect="1" noChangeArrowheads="1"/>
                                </wps:cNvSpPr>
                                <wps:spPr bwMode="auto">
                                  <a:xfrm>
                                    <a:off x="0" y="341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0351627" name="Oval 189"/>
                                <wps:cNvSpPr>
                                  <a:spLocks noChangeAspect="1" noChangeArrowheads="1"/>
                                </wps:cNvSpPr>
                                <wps:spPr bwMode="auto">
                                  <a:xfrm>
                                    <a:off x="1629" y="34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891977" name="Oval 190"/>
                                <wps:cNvSpPr>
                                  <a:spLocks noChangeAspect="1" noChangeArrowheads="1"/>
                                </wps:cNvSpPr>
                                <wps:spPr bwMode="auto">
                                  <a:xfrm>
                                    <a:off x="814" y="306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3913155" name="Oval 191"/>
                                <wps:cNvSpPr>
                                  <a:spLocks noChangeAspect="1" noChangeArrowheads="1"/>
                                </wps:cNvSpPr>
                                <wps:spPr bwMode="auto">
                                  <a:xfrm>
                                    <a:off x="814" y="240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61173418" name="Group 192"/>
                              <wpg:cNvGrpSpPr>
                                <a:grpSpLocks/>
                              </wpg:cNvGrpSpPr>
                              <wpg:grpSpPr bwMode="auto">
                                <a:xfrm>
                                  <a:off x="3264" y="2409"/>
                                  <a:ext cx="1759" cy="1591"/>
                                  <a:chOff x="3264" y="2409"/>
                                  <a:chExt cx="1759" cy="1591"/>
                                </a:xfrm>
                              </wpg:grpSpPr>
                              <wps:wsp>
                                <wps:cNvPr id="1287616828" name="Line 193"/>
                                <wps:cNvCnPr/>
                                <wps:spPr bwMode="auto">
                                  <a:xfrm rot="3952559" flipH="1">
                                    <a:off x="3729" y="2857"/>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50287225" name="Line 194"/>
                                <wps:cNvCnPr/>
                                <wps:spPr bwMode="auto">
                                  <a:xfrm rot="-47152559">
                                    <a:off x="4547" y="2855"/>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47029074" name="Line 195"/>
                                <wps:cNvCnPr/>
                                <wps:spPr bwMode="auto">
                                  <a:xfrm rot="1236304">
                                    <a:off x="3987" y="3105"/>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96297732" name="Line 196"/>
                                <wps:cNvCnPr/>
                                <wps:spPr bwMode="auto">
                                  <a:xfrm>
                                    <a:off x="4145" y="2463"/>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89603350" name="Oval 197"/>
                                <wps:cNvSpPr>
                                  <a:spLocks noChangeAspect="1" noChangeArrowheads="1"/>
                                </wps:cNvSpPr>
                                <wps:spPr bwMode="auto">
                                  <a:xfrm>
                                    <a:off x="3789" y="386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8287901" name="Oval 198"/>
                                <wps:cNvSpPr>
                                  <a:spLocks noChangeAspect="1" noChangeArrowheads="1"/>
                                </wps:cNvSpPr>
                                <wps:spPr bwMode="auto">
                                  <a:xfrm>
                                    <a:off x="3264" y="341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5928405" name="Oval 199"/>
                                <wps:cNvSpPr>
                                  <a:spLocks noChangeAspect="1" noChangeArrowheads="1"/>
                                </wps:cNvSpPr>
                                <wps:spPr bwMode="auto">
                                  <a:xfrm>
                                    <a:off x="4893" y="3419"/>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8301065" name="Oval 200"/>
                                <wps:cNvSpPr>
                                  <a:spLocks noChangeAspect="1" noChangeArrowheads="1"/>
                                </wps:cNvSpPr>
                                <wps:spPr bwMode="auto">
                                  <a:xfrm>
                                    <a:off x="4078" y="306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4618295" name="Oval 201"/>
                                <wps:cNvSpPr>
                                  <a:spLocks noChangeAspect="1" noChangeArrowheads="1"/>
                                </wps:cNvSpPr>
                                <wps:spPr bwMode="auto">
                                  <a:xfrm>
                                    <a:off x="4078" y="2409"/>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961056750" name="Group 202"/>
                            <wpg:cNvGrpSpPr>
                              <a:grpSpLocks/>
                            </wpg:cNvGrpSpPr>
                            <wpg:grpSpPr bwMode="auto">
                              <a:xfrm>
                                <a:off x="1065" y="3316"/>
                                <a:ext cx="1759" cy="1591"/>
                                <a:chOff x="1065" y="3316"/>
                                <a:chExt cx="1759" cy="1591"/>
                              </a:xfrm>
                            </wpg:grpSpPr>
                            <wps:wsp>
                              <wps:cNvPr id="1557871324" name="Line 203"/>
                              <wps:cNvCnPr/>
                              <wps:spPr bwMode="auto">
                                <a:xfrm rot="3952559" flipH="1">
                                  <a:off x="1530" y="3764"/>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45548017" name="Line 204"/>
                              <wps:cNvCnPr/>
                              <wps:spPr bwMode="auto">
                                <a:xfrm rot="-47152559">
                                  <a:off x="2348" y="376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081370241" name="Line 205"/>
                              <wps:cNvCnPr/>
                              <wps:spPr bwMode="auto">
                                <a:xfrm rot="1236304">
                                  <a:off x="1788" y="401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952624115" name="Line 206"/>
                              <wps:cNvCnPr/>
                              <wps:spPr bwMode="auto">
                                <a:xfrm>
                                  <a:off x="1946" y="3370"/>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016803212" name="Oval 207"/>
                              <wps:cNvSpPr>
                                <a:spLocks noChangeAspect="1" noChangeArrowheads="1"/>
                              </wps:cNvSpPr>
                              <wps:spPr bwMode="auto">
                                <a:xfrm>
                                  <a:off x="1590" y="477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736403" name="Oval 208"/>
                              <wps:cNvSpPr>
                                <a:spLocks noChangeAspect="1" noChangeArrowheads="1"/>
                              </wps:cNvSpPr>
                              <wps:spPr bwMode="auto">
                                <a:xfrm>
                                  <a:off x="1065" y="43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6869830" name="Oval 209"/>
                              <wps:cNvSpPr>
                                <a:spLocks noChangeAspect="1" noChangeArrowheads="1"/>
                              </wps:cNvSpPr>
                              <wps:spPr bwMode="auto">
                                <a:xfrm>
                                  <a:off x="2694" y="432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5071623" name="Oval 210"/>
                              <wps:cNvSpPr>
                                <a:spLocks noChangeAspect="1" noChangeArrowheads="1"/>
                              </wps:cNvSpPr>
                              <wps:spPr bwMode="auto">
                                <a:xfrm>
                                  <a:off x="1879" y="397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4553580" name="Oval 211"/>
                              <wps:cNvSpPr>
                                <a:spLocks noChangeAspect="1" noChangeArrowheads="1"/>
                              </wps:cNvSpPr>
                              <wps:spPr bwMode="auto">
                                <a:xfrm>
                                  <a:off x="1879" y="33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498394047" name="Text Box 212"/>
                          <wps:cNvSpPr txBox="1">
                            <a:spLocks noChangeArrowheads="1"/>
                          </wps:cNvSpPr>
                          <wps:spPr bwMode="auto">
                            <a:xfrm>
                              <a:off x="642" y="4946"/>
                              <a:ext cx="3740" cy="64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246CC9E5" w14:textId="77777777" w:rsidR="00EB1D68" w:rsidRDefault="00EB1D68" w:rsidP="00EB1D68">
                                <w:r>
                                  <w:t xml:space="preserve">Comprimento das Ligações </w:t>
                                </w:r>
                                <w:r>
                                  <w:sym w:font="Symbol" w:char="F0BB"/>
                                </w:r>
                                <w:r>
                                  <w:t xml:space="preserve"> 0,154 </w:t>
                                </w:r>
                                <w:proofErr w:type="spellStart"/>
                                <w:r>
                                  <w:rPr>
                                    <w:i/>
                                  </w:rPr>
                                  <w:t>nm</w:t>
                                </w:r>
                                <w:proofErr w:type="spellEnd"/>
                              </w:p>
                              <w:p w14:paraId="7C8A2A2F" w14:textId="77777777" w:rsidR="00EB1D68" w:rsidRDefault="00EB1D68" w:rsidP="00EB1D68">
                                <w:r>
                                  <w:t xml:space="preserve">Ângulo entre as Ligações </w:t>
                                </w:r>
                                <w:r>
                                  <w:sym w:font="Symbol" w:char="F0BB"/>
                                </w:r>
                                <w:r>
                                  <w:t xml:space="preserve"> 109º 30’</w:t>
                                </w:r>
                              </w:p>
                              <w:p w14:paraId="5B813EAA" w14:textId="77777777" w:rsidR="00EB1D68" w:rsidRDefault="00EB1D68" w:rsidP="00EB1D68">
                                <w:pPr>
                                  <w:jc w:val="center"/>
                                  <w:rPr>
                                    <w:sz w:val="18"/>
                                  </w:rPr>
                                </w:pPr>
                              </w:p>
                            </w:txbxContent>
                          </wps:txbx>
                          <wps:bodyPr rot="0" vert="horz" wrap="square" lIns="91440" tIns="45720" rIns="91440" bIns="45720" anchor="t" anchorCtr="0" upright="1">
                            <a:noAutofit/>
                          </wps:bodyPr>
                        </wps:wsp>
                        <wps:wsp>
                          <wps:cNvPr id="2018561856" name="Text Box 213"/>
                          <wps:cNvSpPr txBox="1">
                            <a:spLocks noChangeArrowheads="1"/>
                          </wps:cNvSpPr>
                          <wps:spPr bwMode="auto">
                            <a:xfrm>
                              <a:off x="1771" y="0"/>
                              <a:ext cx="1769" cy="425"/>
                            </a:xfrm>
                            <a:prstGeom prst="rect">
                              <a:avLst/>
                            </a:prstGeom>
                            <a:solidFill>
                              <a:srgbClr val="FFFFFF"/>
                            </a:solidFill>
                            <a:ln w="12700">
                              <a:solidFill>
                                <a:srgbClr val="000000"/>
                              </a:solidFill>
                              <a:miter lim="800000"/>
                              <a:headEnd/>
                              <a:tailEnd/>
                            </a:ln>
                          </wps:spPr>
                          <wps:txbx>
                            <w:txbxContent>
                              <w:p w14:paraId="2FBDFBF1" w14:textId="77777777" w:rsidR="00EB1D68" w:rsidRDefault="00EB1D68" w:rsidP="00EB1D68">
                                <w:pPr>
                                  <w:jc w:val="center"/>
                                  <w:rPr>
                                    <w:rFonts w:ascii="Arial" w:hAnsi="Arial"/>
                                    <w:b/>
                                  </w:rPr>
                                </w:pPr>
                                <w:r>
                                  <w:rPr>
                                    <w:rFonts w:ascii="Arial" w:hAnsi="Arial"/>
                                    <w:b/>
                                  </w:rPr>
                                  <w:t>Diamante:</w:t>
                                </w:r>
                              </w:p>
                            </w:txbxContent>
                          </wps:txbx>
                          <wps:bodyPr rot="0" vert="horz" wrap="square" lIns="91440" tIns="45720" rIns="91440" bIns="45720" anchor="t" anchorCtr="0" upright="1">
                            <a:noAutofit/>
                          </wps:bodyPr>
                        </wps:wsp>
                      </wpg:grpSp>
                      <wpg:grpSp>
                        <wpg:cNvPr id="1271021527" name="Group 214"/>
                        <wpg:cNvGrpSpPr>
                          <a:grpSpLocks/>
                        </wpg:cNvGrpSpPr>
                        <wpg:grpSpPr bwMode="auto">
                          <a:xfrm>
                            <a:off x="5590" y="12"/>
                            <a:ext cx="4695" cy="6482"/>
                            <a:chOff x="5590" y="12"/>
                            <a:chExt cx="4695" cy="6482"/>
                          </a:xfrm>
                        </wpg:grpSpPr>
                        <wps:wsp>
                          <wps:cNvPr id="715205835" name="Text Box 215"/>
                          <wps:cNvSpPr txBox="1">
                            <a:spLocks noChangeArrowheads="1"/>
                          </wps:cNvSpPr>
                          <wps:spPr bwMode="auto">
                            <a:xfrm>
                              <a:off x="6064" y="4958"/>
                              <a:ext cx="3740" cy="153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42D7E9B5" w14:textId="77777777" w:rsidR="00EB1D68" w:rsidRDefault="00EB1D68" w:rsidP="00EB1D68">
                                <w:pPr>
                                  <w:jc w:val="center"/>
                                  <w:rPr>
                                    <w:i/>
                                  </w:rPr>
                                </w:pPr>
                                <w:r>
                                  <w:rPr>
                                    <w:i/>
                                    <w:u w:val="words"/>
                                  </w:rPr>
                                  <w:t>Em cada camada</w:t>
                                </w:r>
                                <w:r>
                                  <w:rPr>
                                    <w:i/>
                                  </w:rPr>
                                  <w:t>:</w:t>
                                </w:r>
                              </w:p>
                              <w:p w14:paraId="702DACFA" w14:textId="77777777" w:rsidR="00EB1D68" w:rsidRDefault="00EB1D68" w:rsidP="00EB1D68">
                                <w:r>
                                  <w:t xml:space="preserve">Comprimento das Ligações:  </w:t>
                                </w:r>
                                <w:r>
                                  <w:sym w:font="Symbol" w:char="F0BB"/>
                                </w:r>
                                <w:r>
                                  <w:t xml:space="preserve"> 0,141 </w:t>
                                </w:r>
                                <w:proofErr w:type="spellStart"/>
                                <w:r>
                                  <w:rPr>
                                    <w:i/>
                                  </w:rPr>
                                  <w:t>nm</w:t>
                                </w:r>
                                <w:proofErr w:type="spellEnd"/>
                              </w:p>
                              <w:p w14:paraId="2351E610" w14:textId="77777777" w:rsidR="00EB1D68" w:rsidRDefault="00EB1D68" w:rsidP="00EB1D68">
                                <w:r>
                                  <w:t>Ângulo entre as Ligações = 120º</w:t>
                                </w:r>
                              </w:p>
                              <w:p w14:paraId="17F3B561" w14:textId="77777777" w:rsidR="00EB1D68" w:rsidRDefault="00EB1D68" w:rsidP="00EB1D68">
                                <w:pPr>
                                  <w:jc w:val="center"/>
                                  <w:rPr>
                                    <w:i/>
                                  </w:rPr>
                                </w:pPr>
                                <w:r>
                                  <w:rPr>
                                    <w:i/>
                                    <w:u w:val="words"/>
                                  </w:rPr>
                                  <w:t>Entre as camadas</w:t>
                                </w:r>
                                <w:r>
                                  <w:rPr>
                                    <w:i/>
                                  </w:rPr>
                                  <w:t>:</w:t>
                                </w:r>
                              </w:p>
                              <w:p w14:paraId="7B81FB3D" w14:textId="77777777" w:rsidR="00EB1D68" w:rsidRDefault="00EB1D68" w:rsidP="00EB1D68">
                                <w:r>
                                  <w:t xml:space="preserve">Comprimento das Ligações:  </w:t>
                                </w:r>
                                <w:r>
                                  <w:sym w:font="Symbol" w:char="F0BB"/>
                                </w:r>
                                <w:r>
                                  <w:t xml:space="preserve"> 0,335 </w:t>
                                </w:r>
                                <w:proofErr w:type="spellStart"/>
                                <w:r>
                                  <w:rPr>
                                    <w:i/>
                                  </w:rPr>
                                  <w:t>nm</w:t>
                                </w:r>
                                <w:proofErr w:type="spellEnd"/>
                              </w:p>
                              <w:p w14:paraId="44904B6C" w14:textId="77777777" w:rsidR="00EB1D68" w:rsidRDefault="00EB1D68" w:rsidP="00EB1D68">
                                <w:r>
                                  <w:t>Ângulo entre as Ligações = 90º</w:t>
                                </w:r>
                              </w:p>
                              <w:p w14:paraId="6EAA363D" w14:textId="77777777" w:rsidR="00EB1D68" w:rsidRDefault="00EB1D68" w:rsidP="00EB1D68"/>
                              <w:p w14:paraId="12EFB15B" w14:textId="77777777" w:rsidR="00EB1D68" w:rsidRDefault="00EB1D68" w:rsidP="00EB1D68">
                                <w:pPr>
                                  <w:jc w:val="center"/>
                                  <w:rPr>
                                    <w:sz w:val="18"/>
                                  </w:rPr>
                                </w:pPr>
                              </w:p>
                            </w:txbxContent>
                          </wps:txbx>
                          <wps:bodyPr rot="0" vert="horz" wrap="square" lIns="91440" tIns="45720" rIns="91440" bIns="45720" anchor="t" anchorCtr="0" upright="1">
                            <a:noAutofit/>
                          </wps:bodyPr>
                        </wps:wsp>
                        <wps:wsp>
                          <wps:cNvPr id="692943291" name="Text Box 216"/>
                          <wps:cNvSpPr txBox="1">
                            <a:spLocks noChangeArrowheads="1"/>
                          </wps:cNvSpPr>
                          <wps:spPr bwMode="auto">
                            <a:xfrm>
                              <a:off x="7192" y="12"/>
                              <a:ext cx="1681" cy="404"/>
                            </a:xfrm>
                            <a:prstGeom prst="rect">
                              <a:avLst/>
                            </a:prstGeom>
                            <a:solidFill>
                              <a:srgbClr val="FFFFFF"/>
                            </a:solidFill>
                            <a:ln w="12700">
                              <a:solidFill>
                                <a:srgbClr val="000000"/>
                              </a:solidFill>
                              <a:miter lim="800000"/>
                              <a:headEnd/>
                              <a:tailEnd/>
                            </a:ln>
                          </wps:spPr>
                          <wps:txbx>
                            <w:txbxContent>
                              <w:p w14:paraId="4285EBB7" w14:textId="77777777" w:rsidR="00EB1D68" w:rsidRDefault="00EB1D68" w:rsidP="00EB1D68">
                                <w:pPr>
                                  <w:jc w:val="center"/>
                                  <w:rPr>
                                    <w:rFonts w:ascii="Arial" w:hAnsi="Arial"/>
                                    <w:b/>
                                  </w:rPr>
                                </w:pPr>
                                <w:r>
                                  <w:rPr>
                                    <w:rFonts w:ascii="Arial" w:hAnsi="Arial"/>
                                    <w:b/>
                                  </w:rPr>
                                  <w:t>Grafite:</w:t>
                                </w:r>
                              </w:p>
                            </w:txbxContent>
                          </wps:txbx>
                          <wps:bodyPr rot="0" vert="horz" wrap="square" lIns="91440" tIns="45720" rIns="91440" bIns="45720" anchor="t" anchorCtr="0" upright="1">
                            <a:noAutofit/>
                          </wps:bodyPr>
                        </wps:wsp>
                        <wpg:grpSp>
                          <wpg:cNvPr id="1248006123" name="Group 217"/>
                          <wpg:cNvGrpSpPr>
                            <a:grpSpLocks/>
                          </wpg:cNvGrpSpPr>
                          <wpg:grpSpPr bwMode="auto">
                            <a:xfrm>
                              <a:off x="5590" y="374"/>
                              <a:ext cx="4695" cy="4497"/>
                              <a:chOff x="5590" y="374"/>
                              <a:chExt cx="4695" cy="4497"/>
                            </a:xfrm>
                          </wpg:grpSpPr>
                          <wps:wsp>
                            <wps:cNvPr id="582217815" name="Line 218"/>
                            <wps:cNvCnPr/>
                            <wps:spPr bwMode="auto">
                              <a:xfrm>
                                <a:off x="8487" y="4473"/>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59498534" name="Line 219"/>
                            <wps:cNvCnPr/>
                            <wps:spPr bwMode="auto">
                              <a:xfrm>
                                <a:off x="6517" y="413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41304928" name="Line 220"/>
                            <wps:cNvCnPr/>
                            <wps:spPr bwMode="auto">
                              <a:xfrm>
                                <a:off x="7508" y="4314"/>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92452772" name="Line 221"/>
                            <wps:cNvCnPr/>
                            <wps:spPr bwMode="auto">
                              <a:xfrm rot="-773472">
                                <a:off x="6943" y="4350"/>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25116764" name="Line 222"/>
                            <wps:cNvCnPr/>
                            <wps:spPr bwMode="auto">
                              <a:xfrm rot="1684031">
                                <a:off x="8258" y="4398"/>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405720651" name="Line 223"/>
                            <wps:cNvCnPr/>
                            <wps:spPr bwMode="auto">
                              <a:xfrm rot="-773472">
                                <a:off x="7942" y="4515"/>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131350963" name="Line 224"/>
                            <wps:cNvCnPr/>
                            <wps:spPr bwMode="auto">
                              <a:xfrm>
                                <a:off x="8924" y="2956"/>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796525743" name="Line 225"/>
                            <wps:cNvCnPr/>
                            <wps:spPr bwMode="auto">
                              <a:xfrm>
                                <a:off x="9266" y="2724"/>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2005761443" name="Line 226"/>
                            <wps:cNvCnPr/>
                            <wps:spPr bwMode="auto">
                              <a:xfrm>
                                <a:off x="7289" y="2398"/>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2055417344" name="Line 227"/>
                            <wps:cNvCnPr/>
                            <wps:spPr bwMode="auto">
                              <a:xfrm>
                                <a:off x="6950" y="2633"/>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614431077" name="Line 228"/>
                            <wps:cNvCnPr/>
                            <wps:spPr bwMode="auto">
                              <a:xfrm>
                                <a:off x="8276" y="2555"/>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308470387" name="Line 229"/>
                            <wps:cNvCnPr/>
                            <wps:spPr bwMode="auto">
                              <a:xfrm>
                                <a:off x="7957" y="2799"/>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564657406" name="Line 230"/>
                            <wps:cNvCnPr/>
                            <wps:spPr bwMode="auto">
                              <a:xfrm>
                                <a:off x="9047" y="772"/>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384487570" name="Line 231"/>
                            <wps:cNvCnPr/>
                            <wps:spPr bwMode="auto">
                              <a:xfrm>
                                <a:off x="7070" y="446"/>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199650553" name="Line 232"/>
                            <wps:cNvCnPr/>
                            <wps:spPr bwMode="auto">
                              <a:xfrm>
                                <a:off x="8057" y="603"/>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g:grpSp>
                            <wpg:cNvPr id="1167220093" name="Group 233"/>
                            <wpg:cNvGrpSpPr>
                              <a:grpSpLocks/>
                            </wpg:cNvGrpSpPr>
                            <wpg:grpSpPr bwMode="auto">
                              <a:xfrm>
                                <a:off x="6499" y="451"/>
                                <a:ext cx="1588" cy="260"/>
                                <a:chOff x="6499" y="451"/>
                                <a:chExt cx="1588" cy="260"/>
                              </a:xfrm>
                            </wpg:grpSpPr>
                            <wps:wsp>
                              <wps:cNvPr id="673910236" name="Line 234"/>
                              <wps:cNvCnPr/>
                              <wps:spPr bwMode="auto">
                                <a:xfrm>
                                  <a:off x="6747" y="68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136256306" name="Line 235"/>
                              <wps:cNvCnPr/>
                              <wps:spPr bwMode="auto">
                                <a:xfrm>
                                  <a:off x="7078" y="451"/>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022220865" name="Line 236"/>
                              <wps:cNvCnPr/>
                              <wps:spPr bwMode="auto">
                                <a:xfrm rot="-773472">
                                  <a:off x="6513" y="487"/>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468209721" name="Line 237"/>
                              <wps:cNvCnPr/>
                              <wps:spPr bwMode="auto">
                                <a:xfrm rot="1684031">
                                  <a:off x="6499" y="615"/>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97992502" name="Line 238"/>
                              <wps:cNvCnPr/>
                              <wps:spPr bwMode="auto">
                                <a:xfrm rot="1684031">
                                  <a:off x="7828" y="535"/>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g:grpSp>
                          <wpg:grpSp>
                            <wpg:cNvPr id="1689830048" name="Group 239"/>
                            <wpg:cNvGrpSpPr>
                              <a:grpSpLocks/>
                            </wpg:cNvGrpSpPr>
                            <wpg:grpSpPr bwMode="auto">
                              <a:xfrm>
                                <a:off x="7498" y="616"/>
                                <a:ext cx="1588" cy="260"/>
                                <a:chOff x="7498" y="616"/>
                                <a:chExt cx="1588" cy="260"/>
                              </a:xfrm>
                            </wpg:grpSpPr>
                            <wps:wsp>
                              <wps:cNvPr id="1216276645" name="Line 240"/>
                              <wps:cNvCnPr/>
                              <wps:spPr bwMode="auto">
                                <a:xfrm>
                                  <a:off x="7746" y="850"/>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79461674" name="Line 241"/>
                              <wps:cNvCnPr/>
                              <wps:spPr bwMode="auto">
                                <a:xfrm>
                                  <a:off x="8077" y="616"/>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38431542" name="Line 242"/>
                              <wps:cNvCnPr/>
                              <wps:spPr bwMode="auto">
                                <a:xfrm rot="-682629">
                                  <a:off x="8509" y="813"/>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21328681" name="Line 243"/>
                              <wps:cNvCnPr/>
                              <wps:spPr bwMode="auto">
                                <a:xfrm rot="-773472">
                                  <a:off x="7512" y="652"/>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82869920" name="Line 244"/>
                              <wps:cNvCnPr/>
                              <wps:spPr bwMode="auto">
                                <a:xfrm rot="1684031">
                                  <a:off x="7498" y="780"/>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56689680" name="Line 245"/>
                              <wps:cNvCnPr/>
                              <wps:spPr bwMode="auto">
                                <a:xfrm rot="1684031">
                                  <a:off x="8827" y="700"/>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g:grpSp>
                          <wps:wsp>
                            <wps:cNvPr id="1524118062" name="Line 246"/>
                            <wps:cNvCnPr/>
                            <wps:spPr bwMode="auto">
                              <a:xfrm>
                                <a:off x="6960" y="2639"/>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16828420" name="Line 247"/>
                            <wps:cNvCnPr/>
                            <wps:spPr bwMode="auto">
                              <a:xfrm>
                                <a:off x="7291" y="240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8419252" name="Line 248"/>
                            <wps:cNvCnPr/>
                            <wps:spPr bwMode="auto">
                              <a:xfrm rot="-773472">
                                <a:off x="6726" y="2441"/>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795741208" name="Line 249"/>
                            <wps:cNvCnPr/>
                            <wps:spPr bwMode="auto">
                              <a:xfrm rot="1684031">
                                <a:off x="6712" y="256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58840300" name="Line 250"/>
                            <wps:cNvCnPr/>
                            <wps:spPr bwMode="auto">
                              <a:xfrm rot="1684031">
                                <a:off x="8041" y="248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989090670" name="Line 251"/>
                            <wps:cNvCnPr/>
                            <wps:spPr bwMode="auto">
                              <a:xfrm>
                                <a:off x="7959" y="2804"/>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712408411" name="Line 252"/>
                            <wps:cNvCnPr/>
                            <wps:spPr bwMode="auto">
                              <a:xfrm>
                                <a:off x="8290" y="2570"/>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777548439" name="Line 253"/>
                            <wps:cNvCnPr/>
                            <wps:spPr bwMode="auto">
                              <a:xfrm rot="-682629">
                                <a:off x="8722" y="2767"/>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14319068" name="Line 254"/>
                            <wps:cNvCnPr/>
                            <wps:spPr bwMode="auto">
                              <a:xfrm rot="-773472">
                                <a:off x="7725" y="2606"/>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76636760" name="Line 255"/>
                            <wps:cNvCnPr/>
                            <wps:spPr bwMode="auto">
                              <a:xfrm rot="1684031">
                                <a:off x="7711" y="2734"/>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90280571" name="Line 256"/>
                            <wps:cNvCnPr/>
                            <wps:spPr bwMode="auto">
                              <a:xfrm rot="1684031">
                                <a:off x="9040" y="2654"/>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02288058" name="Line 257"/>
                            <wps:cNvCnPr/>
                            <wps:spPr bwMode="auto">
                              <a:xfrm>
                                <a:off x="6632" y="287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65592285" name="Line 258"/>
                            <wps:cNvCnPr/>
                            <wps:spPr bwMode="auto">
                              <a:xfrm rot="-773472">
                                <a:off x="6398" y="2677"/>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180992498" name="Line 259"/>
                            <wps:cNvCnPr/>
                            <wps:spPr bwMode="auto">
                              <a:xfrm rot="1684031">
                                <a:off x="6384" y="2805"/>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4682967" name="Line 260"/>
                            <wps:cNvCnPr/>
                            <wps:spPr bwMode="auto">
                              <a:xfrm>
                                <a:off x="7631" y="3040"/>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5642229" name="Line 261"/>
                            <wps:cNvCnPr/>
                            <wps:spPr bwMode="auto">
                              <a:xfrm rot="-682629">
                                <a:off x="8394" y="3003"/>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57275005" name="Line 262"/>
                            <wps:cNvCnPr/>
                            <wps:spPr bwMode="auto">
                              <a:xfrm rot="-773472">
                                <a:off x="7397" y="2842"/>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930765309" name="Line 263"/>
                            <wps:cNvCnPr/>
                            <wps:spPr bwMode="auto">
                              <a:xfrm rot="1684031">
                                <a:off x="7383" y="2970"/>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55753805" name="Line 264"/>
                            <wps:cNvCnPr/>
                            <wps:spPr bwMode="auto">
                              <a:xfrm rot="1684031">
                                <a:off x="8712" y="2890"/>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59669350" name="Line 265"/>
                            <wps:cNvCnPr/>
                            <wps:spPr bwMode="auto">
                              <a:xfrm>
                                <a:off x="8916" y="2969"/>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09825214" name="Line 266"/>
                            <wps:cNvCnPr/>
                            <wps:spPr bwMode="auto">
                              <a:xfrm>
                                <a:off x="9247" y="273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430972577" name="Line 267"/>
                            <wps:cNvCnPr/>
                            <wps:spPr bwMode="auto">
                              <a:xfrm rot="1684031">
                                <a:off x="9997" y="281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405277254" name="Line 268"/>
                            <wps:cNvCnPr/>
                            <wps:spPr bwMode="auto">
                              <a:xfrm rot="-773472">
                                <a:off x="9681" y="2936"/>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14420085" name="Line 269"/>
                            <wps:cNvCnPr/>
                            <wps:spPr bwMode="auto">
                              <a:xfrm>
                                <a:off x="5956" y="2461"/>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581141783" name="Line 270"/>
                            <wps:cNvCnPr/>
                            <wps:spPr bwMode="auto">
                              <a:xfrm>
                                <a:off x="5852" y="4622"/>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82250601" name="Line 271"/>
                            <wps:cNvCnPr/>
                            <wps:spPr bwMode="auto">
                              <a:xfrm>
                                <a:off x="6183" y="4388"/>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53063611" name="Line 272"/>
                            <wps:cNvCnPr/>
                            <wps:spPr bwMode="auto">
                              <a:xfrm rot="-773472">
                                <a:off x="5618" y="4424"/>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409996747" name="Line 273"/>
                            <wps:cNvCnPr/>
                            <wps:spPr bwMode="auto">
                              <a:xfrm rot="1684031">
                                <a:off x="5604" y="4552"/>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497458157" name="Line 274"/>
                            <wps:cNvCnPr/>
                            <wps:spPr bwMode="auto">
                              <a:xfrm rot="1684031">
                                <a:off x="6933" y="4472"/>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794873553" name="Line 275"/>
                            <wps:cNvCnPr/>
                            <wps:spPr bwMode="auto">
                              <a:xfrm>
                                <a:off x="6851" y="4787"/>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16556454" name="Line 276"/>
                            <wps:cNvCnPr/>
                            <wps:spPr bwMode="auto">
                              <a:xfrm>
                                <a:off x="7182" y="4553"/>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92583278" name="Line 277"/>
                            <wps:cNvCnPr/>
                            <wps:spPr bwMode="auto">
                              <a:xfrm rot="-682629">
                                <a:off x="7614" y="4750"/>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71348599" name="Line 278"/>
                            <wps:cNvCnPr/>
                            <wps:spPr bwMode="auto">
                              <a:xfrm rot="-773472">
                                <a:off x="6617" y="4589"/>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11005477" name="Line 279"/>
                            <wps:cNvCnPr/>
                            <wps:spPr bwMode="auto">
                              <a:xfrm rot="1684031">
                                <a:off x="6603" y="4717"/>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46967583" name="Line 280"/>
                            <wps:cNvCnPr/>
                            <wps:spPr bwMode="auto">
                              <a:xfrm rot="1684031">
                                <a:off x="7932" y="4637"/>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71578851" name="Line 281"/>
                            <wps:cNvCnPr/>
                            <wps:spPr bwMode="auto">
                              <a:xfrm>
                                <a:off x="8156" y="4707"/>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05998260" name="Line 282"/>
                            <wps:cNvCnPr/>
                            <wps:spPr bwMode="auto">
                              <a:xfrm rot="1684031">
                                <a:off x="9237" y="4557"/>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73550850" name="Line 283"/>
                            <wps:cNvCnPr/>
                            <wps:spPr bwMode="auto">
                              <a:xfrm rot="-773472">
                                <a:off x="8921" y="4674"/>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71008611" name="Line 284"/>
                            <wps:cNvCnPr/>
                            <wps:spPr bwMode="auto">
                              <a:xfrm rot="-773472">
                                <a:off x="5952" y="4171"/>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827646711" name="Line 285"/>
                            <wps:cNvCnPr/>
                            <wps:spPr bwMode="auto">
                              <a:xfrm rot="1684031">
                                <a:off x="5938" y="429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927967967" name="Line 286"/>
                            <wps:cNvCnPr/>
                            <wps:spPr bwMode="auto">
                              <a:xfrm rot="1684031">
                                <a:off x="7267" y="421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90343230" name="Line 287"/>
                            <wps:cNvCnPr/>
                            <wps:spPr bwMode="auto">
                              <a:xfrm>
                                <a:off x="6624" y="2866"/>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490953767" name="Line 288"/>
                            <wps:cNvCnPr/>
                            <wps:spPr bwMode="auto">
                              <a:xfrm rot="1684031">
                                <a:off x="7041" y="2313"/>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887312137" name="Line 289"/>
                            <wps:cNvCnPr/>
                            <wps:spPr bwMode="auto">
                              <a:xfrm>
                                <a:off x="5960" y="2463"/>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92174710" name="Line 290"/>
                            <wps:cNvCnPr/>
                            <wps:spPr bwMode="auto">
                              <a:xfrm>
                                <a:off x="6291" y="2229"/>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0918887" name="Line 291"/>
                            <wps:cNvCnPr/>
                            <wps:spPr bwMode="auto">
                              <a:xfrm rot="-773472">
                                <a:off x="5726" y="2265"/>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918808282" name="Line 292"/>
                            <wps:cNvCnPr/>
                            <wps:spPr bwMode="auto">
                              <a:xfrm rot="1684031">
                                <a:off x="5712" y="2393"/>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416911077" name="Line 293"/>
                            <wps:cNvCnPr/>
                            <wps:spPr bwMode="auto">
                              <a:xfrm>
                                <a:off x="7738" y="847"/>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879546826" name="Line 294"/>
                            <wps:cNvCnPr/>
                            <wps:spPr bwMode="auto">
                              <a:xfrm>
                                <a:off x="6731" y="681"/>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297228460" name="Line 295"/>
                            <wps:cNvCnPr/>
                            <wps:spPr bwMode="auto">
                              <a:xfrm>
                                <a:off x="7623" y="3041"/>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106880967" name="Oval 296"/>
                            <wps:cNvSpPr>
                              <a:spLocks noChangeAspect="1" noChangeArrowheads="1"/>
                            </wps:cNvSpPr>
                            <wps:spPr bwMode="auto">
                              <a:xfrm>
                                <a:off x="7986" y="54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302246" name="Oval 297"/>
                            <wps:cNvSpPr>
                              <a:spLocks noChangeAspect="1" noChangeArrowheads="1"/>
                            </wps:cNvSpPr>
                            <wps:spPr bwMode="auto">
                              <a:xfrm>
                                <a:off x="7464" y="64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3132764" name="Oval 298"/>
                            <wps:cNvSpPr>
                              <a:spLocks noChangeAspect="1" noChangeArrowheads="1"/>
                            </wps:cNvSpPr>
                            <wps:spPr bwMode="auto">
                              <a:xfrm>
                                <a:off x="8451" y="80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643251" name="Oval 299"/>
                            <wps:cNvSpPr>
                              <a:spLocks noChangeAspect="1" noChangeArrowheads="1"/>
                            </wps:cNvSpPr>
                            <wps:spPr bwMode="auto">
                              <a:xfrm>
                                <a:off x="8768" y="58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370721" name="Oval 300"/>
                            <wps:cNvSpPr>
                              <a:spLocks noChangeAspect="1" noChangeArrowheads="1"/>
                            </wps:cNvSpPr>
                            <wps:spPr bwMode="auto">
                              <a:xfrm>
                                <a:off x="7673" y="77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04825" name="Oval 301"/>
                            <wps:cNvSpPr>
                              <a:spLocks noChangeAspect="1" noChangeArrowheads="1"/>
                            </wps:cNvSpPr>
                            <wps:spPr bwMode="auto">
                              <a:xfrm>
                                <a:off x="8973" y="70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5113579" name="Oval 302"/>
                            <wps:cNvSpPr>
                              <a:spLocks noChangeAspect="1" noChangeArrowheads="1"/>
                            </wps:cNvSpPr>
                            <wps:spPr bwMode="auto">
                              <a:xfrm>
                                <a:off x="7007" y="37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3118016" name="Oval 303"/>
                            <wps:cNvSpPr>
                              <a:spLocks noChangeAspect="1" noChangeArrowheads="1"/>
                            </wps:cNvSpPr>
                            <wps:spPr bwMode="auto">
                              <a:xfrm>
                                <a:off x="6485" y="47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7952722" name="Oval 304"/>
                            <wps:cNvSpPr>
                              <a:spLocks noChangeAspect="1" noChangeArrowheads="1"/>
                            </wps:cNvSpPr>
                            <wps:spPr bwMode="auto">
                              <a:xfrm>
                                <a:off x="6673" y="61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8075947" name="Oval 305"/>
                            <wps:cNvSpPr>
                              <a:spLocks noChangeAspect="1" noChangeArrowheads="1"/>
                            </wps:cNvSpPr>
                            <wps:spPr bwMode="auto">
                              <a:xfrm>
                                <a:off x="7781" y="4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8218437" name="Oval 306"/>
                            <wps:cNvSpPr>
                              <a:spLocks noChangeAspect="1" noChangeArrowheads="1"/>
                            </wps:cNvSpPr>
                            <wps:spPr bwMode="auto">
                              <a:xfrm>
                                <a:off x="8199" y="24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19873" name="Oval 307"/>
                            <wps:cNvSpPr>
                              <a:spLocks noChangeAspect="1" noChangeArrowheads="1"/>
                            </wps:cNvSpPr>
                            <wps:spPr bwMode="auto">
                              <a:xfrm>
                                <a:off x="7677" y="25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869112" name="Oval 308"/>
                            <wps:cNvSpPr>
                              <a:spLocks noChangeAspect="1" noChangeArrowheads="1"/>
                            </wps:cNvSpPr>
                            <wps:spPr bwMode="auto">
                              <a:xfrm>
                                <a:off x="8981" y="253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7094095" name="Oval 309"/>
                            <wps:cNvSpPr>
                              <a:spLocks noChangeAspect="1" noChangeArrowheads="1"/>
                            </wps:cNvSpPr>
                            <wps:spPr bwMode="auto">
                              <a:xfrm>
                                <a:off x="7994" y="237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0100958" name="Oval 310"/>
                            <wps:cNvSpPr>
                              <a:spLocks noChangeAspect="1" noChangeArrowheads="1"/>
                            </wps:cNvSpPr>
                            <wps:spPr bwMode="auto">
                              <a:xfrm>
                                <a:off x="7220" y="232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7367771" name="Oval 311"/>
                            <wps:cNvSpPr>
                              <a:spLocks noChangeAspect="1" noChangeArrowheads="1"/>
                            </wps:cNvSpPr>
                            <wps:spPr bwMode="auto">
                              <a:xfrm>
                                <a:off x="6674" y="243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5378205" name="Oval 312"/>
                            <wps:cNvSpPr>
                              <a:spLocks noChangeAspect="1" noChangeArrowheads="1"/>
                            </wps:cNvSpPr>
                            <wps:spPr bwMode="auto">
                              <a:xfrm>
                                <a:off x="7349" y="283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3415364" name="Oval 313"/>
                            <wps:cNvSpPr>
                              <a:spLocks noChangeAspect="1" noChangeArrowheads="1"/>
                            </wps:cNvSpPr>
                            <wps:spPr bwMode="auto">
                              <a:xfrm>
                                <a:off x="8336" y="29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3688" name="Oval 314"/>
                            <wps:cNvSpPr>
                              <a:spLocks noChangeAspect="1" noChangeArrowheads="1"/>
                            </wps:cNvSpPr>
                            <wps:spPr bwMode="auto">
                              <a:xfrm>
                                <a:off x="7558" y="296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066871" name="Oval 315"/>
                            <wps:cNvSpPr>
                              <a:spLocks noChangeAspect="1" noChangeArrowheads="1"/>
                            </wps:cNvSpPr>
                            <wps:spPr bwMode="auto">
                              <a:xfrm>
                                <a:off x="6370" y="266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928225" name="Oval 316"/>
                            <wps:cNvSpPr>
                              <a:spLocks noChangeAspect="1" noChangeArrowheads="1"/>
                            </wps:cNvSpPr>
                            <wps:spPr bwMode="auto">
                              <a:xfrm>
                                <a:off x="6886" y="256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7454494" name="Oval 317"/>
                            <wps:cNvSpPr>
                              <a:spLocks noChangeAspect="1" noChangeArrowheads="1"/>
                            </wps:cNvSpPr>
                            <wps:spPr bwMode="auto">
                              <a:xfrm>
                                <a:off x="7886" y="273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5961316" name="Oval 318"/>
                            <wps:cNvSpPr>
                              <a:spLocks noChangeAspect="1" noChangeArrowheads="1"/>
                            </wps:cNvSpPr>
                            <wps:spPr bwMode="auto">
                              <a:xfrm>
                                <a:off x="8664" y="275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7546811" name="Oval 319"/>
                            <wps:cNvSpPr>
                              <a:spLocks noChangeAspect="1" noChangeArrowheads="1"/>
                            </wps:cNvSpPr>
                            <wps:spPr bwMode="auto">
                              <a:xfrm>
                                <a:off x="10155" y="282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3701335" name="Oval 320"/>
                            <wps:cNvSpPr>
                              <a:spLocks noChangeAspect="1" noChangeArrowheads="1"/>
                            </wps:cNvSpPr>
                            <wps:spPr bwMode="auto">
                              <a:xfrm>
                                <a:off x="9633" y="292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6097933" name="Oval 321"/>
                            <wps:cNvSpPr>
                              <a:spLocks noChangeAspect="1" noChangeArrowheads="1"/>
                            </wps:cNvSpPr>
                            <wps:spPr bwMode="auto">
                              <a:xfrm>
                                <a:off x="9950" y="270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9611265" name="Oval 322"/>
                            <wps:cNvSpPr>
                              <a:spLocks noChangeAspect="1" noChangeArrowheads="1"/>
                            </wps:cNvSpPr>
                            <wps:spPr bwMode="auto">
                              <a:xfrm>
                                <a:off x="9186" y="265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563190" name="Oval 323"/>
                            <wps:cNvSpPr>
                              <a:spLocks noChangeAspect="1" noChangeArrowheads="1"/>
                            </wps:cNvSpPr>
                            <wps:spPr bwMode="auto">
                              <a:xfrm>
                                <a:off x="8858" y="28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3982060" name="Oval 324"/>
                            <wps:cNvSpPr>
                              <a:spLocks noChangeAspect="1" noChangeArrowheads="1"/>
                            </wps:cNvSpPr>
                            <wps:spPr bwMode="auto">
                              <a:xfrm>
                                <a:off x="7091" y="447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7106965" name="Oval 325"/>
                            <wps:cNvSpPr>
                              <a:spLocks noChangeAspect="1" noChangeArrowheads="1"/>
                            </wps:cNvSpPr>
                            <wps:spPr bwMode="auto">
                              <a:xfrm>
                                <a:off x="7556" y="474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893417" name="Oval 326"/>
                            <wps:cNvSpPr>
                              <a:spLocks noChangeAspect="1" noChangeArrowheads="1"/>
                            </wps:cNvSpPr>
                            <wps:spPr bwMode="auto">
                              <a:xfrm>
                                <a:off x="7889" y="451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8304827" name="Oval 327"/>
                            <wps:cNvSpPr>
                              <a:spLocks noChangeAspect="1" noChangeArrowheads="1"/>
                            </wps:cNvSpPr>
                            <wps:spPr bwMode="auto">
                              <a:xfrm>
                                <a:off x="6778" y="471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734269" name="Oval 328"/>
                            <wps:cNvSpPr>
                              <a:spLocks noChangeAspect="1" noChangeArrowheads="1"/>
                            </wps:cNvSpPr>
                            <wps:spPr bwMode="auto">
                              <a:xfrm>
                                <a:off x="5590" y="441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3067545" name="Oval 329"/>
                            <wps:cNvSpPr>
                              <a:spLocks noChangeAspect="1" noChangeArrowheads="1"/>
                            </wps:cNvSpPr>
                            <wps:spPr bwMode="auto">
                              <a:xfrm>
                                <a:off x="5778" y="455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3728360" name="Oval 330"/>
                            <wps:cNvSpPr>
                              <a:spLocks noChangeAspect="1" noChangeArrowheads="1"/>
                            </wps:cNvSpPr>
                            <wps:spPr bwMode="auto">
                              <a:xfrm>
                                <a:off x="6886" y="435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653719" name="Oval 331"/>
                            <wps:cNvSpPr>
                              <a:spLocks noChangeAspect="1" noChangeArrowheads="1"/>
                            </wps:cNvSpPr>
                            <wps:spPr bwMode="auto">
                              <a:xfrm>
                                <a:off x="8211" y="4279"/>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8348657" name="Oval 332"/>
                            <wps:cNvSpPr>
                              <a:spLocks noChangeAspect="1" noChangeArrowheads="1"/>
                            </wps:cNvSpPr>
                            <wps:spPr bwMode="auto">
                              <a:xfrm>
                                <a:off x="9395" y="456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8487461" name="Oval 333"/>
                            <wps:cNvSpPr>
                              <a:spLocks noChangeAspect="1" noChangeArrowheads="1"/>
                            </wps:cNvSpPr>
                            <wps:spPr bwMode="auto">
                              <a:xfrm>
                                <a:off x="8873" y="466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5385785" name="Oval 334"/>
                            <wps:cNvSpPr>
                              <a:spLocks noChangeAspect="1" noChangeArrowheads="1"/>
                            </wps:cNvSpPr>
                            <wps:spPr bwMode="auto">
                              <a:xfrm>
                                <a:off x="9190" y="443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1583355" name="Oval 335"/>
                            <wps:cNvSpPr>
                              <a:spLocks noChangeAspect="1" noChangeArrowheads="1"/>
                            </wps:cNvSpPr>
                            <wps:spPr bwMode="auto">
                              <a:xfrm>
                                <a:off x="8416" y="440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4589067" name="Oval 336"/>
                            <wps:cNvSpPr>
                              <a:spLocks noChangeAspect="1" noChangeArrowheads="1"/>
                            </wps:cNvSpPr>
                            <wps:spPr bwMode="auto">
                              <a:xfrm>
                                <a:off x="8078" y="464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6143099" name="Oval 337"/>
                            <wps:cNvSpPr>
                              <a:spLocks noChangeAspect="1" noChangeArrowheads="1"/>
                            </wps:cNvSpPr>
                            <wps:spPr bwMode="auto">
                              <a:xfrm>
                                <a:off x="6446" y="405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5221910" name="Oval 338"/>
                            <wps:cNvSpPr>
                              <a:spLocks noChangeAspect="1" noChangeArrowheads="1"/>
                            </wps:cNvSpPr>
                            <wps:spPr bwMode="auto">
                              <a:xfrm>
                                <a:off x="5900" y="416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5019497" name="Oval 339"/>
                            <wps:cNvSpPr>
                              <a:spLocks noChangeAspect="1" noChangeArrowheads="1"/>
                            </wps:cNvSpPr>
                            <wps:spPr bwMode="auto">
                              <a:xfrm>
                                <a:off x="7220" y="410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1706242" name="Oval 340"/>
                            <wps:cNvSpPr>
                              <a:spLocks noChangeAspect="1" noChangeArrowheads="1"/>
                            </wps:cNvSpPr>
                            <wps:spPr bwMode="auto">
                              <a:xfrm>
                                <a:off x="7437" y="423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3140385" name="Oval 341"/>
                            <wps:cNvSpPr>
                              <a:spLocks noChangeAspect="1" noChangeArrowheads="1"/>
                            </wps:cNvSpPr>
                            <wps:spPr bwMode="auto">
                              <a:xfrm>
                                <a:off x="6112" y="4311"/>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2967297" name="Oval 342"/>
                            <wps:cNvSpPr>
                              <a:spLocks noChangeAspect="1" noChangeArrowheads="1"/>
                            </wps:cNvSpPr>
                            <wps:spPr bwMode="auto">
                              <a:xfrm>
                                <a:off x="6569" y="457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2873726" name="Oval 343"/>
                            <wps:cNvSpPr>
                              <a:spLocks noChangeAspect="1" noChangeArrowheads="1"/>
                            </wps:cNvSpPr>
                            <wps:spPr bwMode="auto">
                              <a:xfrm>
                                <a:off x="6558" y="280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7935168" name="Oval 344"/>
                            <wps:cNvSpPr>
                              <a:spLocks noChangeAspect="1" noChangeArrowheads="1"/>
                            </wps:cNvSpPr>
                            <wps:spPr bwMode="auto">
                              <a:xfrm>
                                <a:off x="6220" y="215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327026" name="Oval 345"/>
                            <wps:cNvSpPr>
                              <a:spLocks noChangeAspect="1" noChangeArrowheads="1"/>
                            </wps:cNvSpPr>
                            <wps:spPr bwMode="auto">
                              <a:xfrm>
                                <a:off x="5698" y="225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5266901" name="Oval 346"/>
                            <wps:cNvSpPr>
                              <a:spLocks noChangeAspect="1" noChangeArrowheads="1"/>
                            </wps:cNvSpPr>
                            <wps:spPr bwMode="auto">
                              <a:xfrm>
                                <a:off x="6994" y="21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17726" name="Oval 347"/>
                            <wps:cNvSpPr>
                              <a:spLocks noChangeAspect="1" noChangeArrowheads="1"/>
                            </wps:cNvSpPr>
                            <wps:spPr bwMode="auto">
                              <a:xfrm>
                                <a:off x="5886" y="239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2143688151" name="Text Box 348"/>
                        <wps:cNvSpPr txBox="1">
                          <a:spLocks noChangeArrowheads="1"/>
                        </wps:cNvSpPr>
                        <wps:spPr bwMode="auto">
                          <a:xfrm>
                            <a:off x="1122" y="5847"/>
                            <a:ext cx="2803" cy="647"/>
                          </a:xfrm>
                          <a:prstGeom prst="rect">
                            <a:avLst/>
                          </a:prstGeom>
                          <a:solidFill>
                            <a:srgbClr val="FFFFFF"/>
                          </a:solidFill>
                          <a:ln w="9525">
                            <a:solidFill>
                              <a:srgbClr val="000000"/>
                            </a:solidFill>
                            <a:miter lim="800000"/>
                            <a:headEnd/>
                            <a:tailEnd/>
                          </a:ln>
                        </wps:spPr>
                        <wps:txbx>
                          <w:txbxContent>
                            <w:p w14:paraId="5EC66EDC" w14:textId="77777777" w:rsidR="00EB1D68" w:rsidRDefault="00EB1D68" w:rsidP="00EB1D68">
                              <w:r>
                                <w:t xml:space="preserve">1 </w:t>
                              </w:r>
                              <w:proofErr w:type="spellStart"/>
                              <w:r>
                                <w:rPr>
                                  <w:i/>
                                </w:rPr>
                                <w:t>nm</w:t>
                              </w:r>
                              <w:proofErr w:type="spellEnd"/>
                              <w:r>
                                <w:t xml:space="preserve"> (Nanômetro) = 10</w:t>
                              </w:r>
                              <w:r>
                                <w:rPr>
                                  <w:vertAlign w:val="superscript"/>
                                </w:rPr>
                                <w:t xml:space="preserve"> </w:t>
                              </w:r>
                              <w:r>
                                <w:rPr>
                                  <w:rFonts w:ascii="Arial" w:hAnsi="Arial"/>
                                  <w:sz w:val="22"/>
                                  <w:vertAlign w:val="superscript"/>
                                </w:rPr>
                                <w:t>–</w:t>
                              </w:r>
                              <w:r>
                                <w:rPr>
                                  <w:sz w:val="22"/>
                                  <w:vertAlign w:val="superscript"/>
                                </w:rPr>
                                <w:t>9</w:t>
                              </w:r>
                              <w:r>
                                <w:t xml:space="preserve"> </w:t>
                              </w:r>
                              <w:r>
                                <w:rPr>
                                  <w:i/>
                                </w:rPr>
                                <w:t>m</w:t>
                              </w:r>
                            </w:p>
                            <w:p w14:paraId="7D97DD56" w14:textId="77777777" w:rsidR="00EB1D68" w:rsidRDefault="00EB1D68" w:rsidP="00EB1D68"/>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457277" id="Agrupar 4" o:spid="_x0000_s1067" style="position:absolute;left:0;text-align:left;margin-left:-1.35pt;margin-top:12.45pt;width:487.55pt;height:337.5pt;z-index:251677696" coordsize="10285,6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" o:allowincell="f">
                <v:group id="Group 109" o:spid="_x0000_s1068" style="position:absolute;width:5023;height:5593" coordsize="5023,5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">
                  <v:group id="Group 110" o:spid="_x0000_s1069" style="position:absolute;top:392;width:5023;height:4515" coordorigin=",392" coordsize="5023,4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">
                    <v:group id="Group 111" o:spid="_x0000_s1070" style="position:absolute;top:392;width:5023;height:4067" coordorigin=",392" coordsize="5023,40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">
                      <v:group id="Group 112" o:spid="_x0000_s1071" style="position:absolute;left:1631;top:2407;width:1759;height:1591" coordorigin="1631,2407"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">
                        <v:line id="Line 113" o:spid="_x0000_s1072" style="position:absolute;rotation:-4317248fd;flip:x;visibility:visible;mso-wrap-style:square" from="2096,2855" to="2097,3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" strokecolor="maroon" strokeweight="1.5pt"/>
                        <v:line id="Line 114" o:spid="_x0000_s1073" style="position:absolute;rotation:-4317248fd;visibility:visible;mso-wrap-style:square" from="2914,2853" to="2915,37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" strokecolor="maroon" strokeweight="1.5pt"/>
                        <v:line id="Line 115" o:spid="_x0000_s1074" style="position:absolute;rotation:1350374fd;visibility:visible;mso-wrap-style:square" from="2354,3103" to="2355,3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" strokecolor="maroon" strokeweight="1.5pt"/>
                        <v:line id="Line 116" o:spid="_x0000_s1075" style="position:absolute;visibility:visible;mso-wrap-style:square" from="2512,2461" to="2512,3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" strokecolor="maroon" strokeweight="1.5pt"/>
                        <v:oval id="Oval 117" o:spid="_x0000_s1076" style="position:absolute;left:2156;top:386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" fillcolor="green" stroked="f">
                          <o:lock v:ext="edit" aspectratio="t"/>
                        </v:oval>
                        <v:oval id="Oval 118" o:spid="_x0000_s1077" style="position:absolute;left:1631;top:341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" fillcolor="green" stroked="f">
                          <o:lock v:ext="edit" aspectratio="t"/>
                        </v:oval>
                        <v:oval id="Oval 119" o:spid="_x0000_s1078" style="position:absolute;left:3260;top:341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" fillcolor="green" stroked="f">
                          <o:lock v:ext="edit" aspectratio="t"/>
                        </v:oval>
                        <v:oval id="Oval 120" o:spid="_x0000_s1079" style="position:absolute;left:2445;top:306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" fillcolor="green" stroked="f">
                          <o:lock v:ext="edit" aspectratio="t"/>
                        </v:oval>
                        <v:oval id="Oval 121" o:spid="_x0000_s1080" style="position:absolute;left:2445;top:240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" fillcolor="green" stroked="f">
                          <o:lock v:ext="edit" aspectratio="t"/>
                        </v:oval>
                      </v:group>
                      <v:group id="Group 122" o:spid="_x0000_s1081" style="position:absolute;left:1631;top:392;width:1759;height:1591" coordorigin="1631,392"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">
                        <v:line id="Line 123" o:spid="_x0000_s1082" style="position:absolute;rotation:-4317248fd;flip:x;visibility:visible;mso-wrap-style:square" from="2096,840" to="2097,1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" strokecolor="maroon" strokeweight="1.5pt"/>
                        <v:line id="Line 124" o:spid="_x0000_s1083" style="position:absolute;rotation:-4317248fd;visibility:visible;mso-wrap-style:square" from="2914,838" to="2915,1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" strokecolor="maroon" strokeweight="1.5pt"/>
                        <v:line id="Line 125" o:spid="_x0000_s1084" style="position:absolute;rotation:1350374fd;visibility:visible;mso-wrap-style:square" from="2354,1088" to="2355,1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" strokecolor="maroon" strokeweight="1.5pt"/>
                        <v:line id="Line 126" o:spid="_x0000_s1085" style="position:absolute;visibility:visible;mso-wrap-style:square" from="2512,446" to="2512,1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" strokecolor="maroon" strokeweight="1.5pt"/>
                        <v:oval id="Oval 127" o:spid="_x0000_s1086" style="position:absolute;left:2156;top:1849;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" fillcolor="green" stroked="f">
                          <o:lock v:ext="edit" aspectratio="t"/>
                        </v:oval>
                        <v:oval id="Oval 128" o:spid="_x0000_s1087" style="position:absolute;left:1631;top:139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" fillcolor="green" stroked="f">
                          <o:lock v:ext="edit" aspectratio="t"/>
                        </v:oval>
                        <v:oval id="Oval 129" o:spid="_x0000_s1088" style="position:absolute;left:3260;top:140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" fillcolor="green" stroked="f">
                          <o:lock v:ext="edit" aspectratio="t"/>
                        </v:oval>
                        <v:oval id="Oval 130" o:spid="_x0000_s1089" style="position:absolute;left:2445;top:105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" fillcolor="green" stroked="f">
                          <o:lock v:ext="edit" aspectratio="t"/>
                        </v:oval>
                        <v:oval id="Oval 131" o:spid="_x0000_s1090" style="position:absolute;left:2445;top:39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" fillcolor="green" stroked="f">
                          <o:lock v:ext="edit" aspectratio="t"/>
                        </v:oval>
                      </v:group>
                      <v:group id="Group 132" o:spid="_x0000_s1091" style="position:absolute;left:2451;top:1414;width:1759;height:1591" coordorigin="2451,1414"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">
                        <v:line id="Line 133" o:spid="_x0000_s1092" style="position:absolute;rotation:-4317248fd;flip:x;visibility:visible;mso-wrap-style:square" from="2916,1862" to="2917,2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" strokecolor="blue" strokeweight="1.5pt"/>
                        <v:line id="Line 134" o:spid="_x0000_s1093" style="position:absolute;rotation:-4317248fd;visibility:visible;mso-wrap-style:square" from="3734,1860" to="3735,2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" strokecolor="blue" strokeweight="1.5pt"/>
                        <v:line id="Line 135" o:spid="_x0000_s1094" style="position:absolute;rotation:1350374fd;visibility:visible;mso-wrap-style:square" from="3174,2110" to="3175,3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" strokecolor="blue" strokeweight="1.5pt"/>
                        <v:line id="Line 136" o:spid="_x0000_s1095" style="position:absolute;visibility:visible;mso-wrap-style:square" from="3332,1468" to="3332,2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" strokecolor="blue" strokeweight="1.5pt"/>
                        <v:oval id="Oval 137" o:spid="_x0000_s1096" style="position:absolute;left:2976;top:287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" fillcolor="green" stroked="f">
                          <o:lock v:ext="edit" aspectratio="t"/>
                        </v:oval>
                        <v:oval id="Oval 138" o:spid="_x0000_s1097" style="position:absolute;left:2451;top:241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" fillcolor="green" stroked="f">
                          <o:lock v:ext="edit" aspectratio="t"/>
                        </v:oval>
                        <v:oval id="Oval 139" o:spid="_x0000_s1098" style="position:absolute;left:4080;top:242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" fillcolor="green" stroked="f">
                          <o:lock v:ext="edit" aspectratio="t"/>
                        </v:oval>
                        <v:oval id="Oval 140" o:spid="_x0000_s1099" style="position:absolute;left:3265;top:207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" fillcolor="green" stroked="f">
                          <o:lock v:ext="edit" aspectratio="t"/>
                        </v:oval>
                        <v:oval id="Oval 141" o:spid="_x0000_s1100" style="position:absolute;left:3265;top:141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" fillcolor="green" stroked="f">
                          <o:lock v:ext="edit" aspectratio="t"/>
                        </v:oval>
                      </v:group>
                      <v:group id="Group 142" o:spid="_x0000_s1101" style="position:absolute;left:1348;top:1860;width:1759;height:1591" coordorigin="1348,1860"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">
                        <v:line id="Line 143" o:spid="_x0000_s1102" style="position:absolute;rotation:-4317248fd;flip:x;visibility:visible;mso-wrap-style:square" from="1813,2308" to="1814,32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" strokecolor="blue" strokeweight="1.5pt"/>
                        <v:line id="Line 144" o:spid="_x0000_s1103" style="position:absolute;rotation:-4317248fd;visibility:visible;mso-wrap-style:square" from="2631,2306" to="2632,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" strokecolor="blue" strokeweight="1.5pt"/>
                        <v:line id="Line 145" o:spid="_x0000_s1104" style="position:absolute;rotation:1350374fd;visibility:visible;mso-wrap-style:square" from="2071,2556" to="2072,3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" strokecolor="blue" strokeweight="1.5pt"/>
                        <v:line id="Line 146" o:spid="_x0000_s1105" style="position:absolute;visibility:visible;mso-wrap-style:square" from="2229,1914" to="2229,2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" strokecolor="blue" strokeweight="1.5pt"/>
                        <v:oval id="Oval 147" o:spid="_x0000_s1106" style="position:absolute;left:1873;top:331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" fillcolor="green" stroked="f">
                          <o:lock v:ext="edit" aspectratio="t"/>
                        </v:oval>
                        <v:oval id="Oval 148" o:spid="_x0000_s1107" style="position:absolute;left:1348;top:286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" fillcolor="green" stroked="f">
                          <o:lock v:ext="edit" aspectratio="t"/>
                        </v:oval>
                        <v:oval id="Oval 149" o:spid="_x0000_s1108" style="position:absolute;left:2977;top:287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" fillcolor="green" stroked="f">
                          <o:lock v:ext="edit" aspectratio="t"/>
                        </v:oval>
                        <v:oval id="Oval 150" o:spid="_x0000_s1109" style="position:absolute;left:2162;top:2519;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" fillcolor="green" stroked="f">
                          <o:lock v:ext="edit" aspectratio="t"/>
                        </v:oval>
                        <v:oval id="Oval 151" o:spid="_x0000_s1110" style="position:absolute;left:2162;top:186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" fillcolor="green" stroked="f">
                          <o:lock v:ext="edit" aspectratio="t"/>
                        </v:oval>
                      </v:group>
                      <v:group id="Group 152" o:spid="_x0000_s1111" style="position:absolute;left:535;top:2863;width:1759;height:1591" coordorigin="535,2863"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">
                        <v:line id="Line 153" o:spid="_x0000_s1112" style="position:absolute;rotation:-4317248fd;flip:x;visibility:visible;mso-wrap-style:square" from="1000,3311" to="1001,4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" strokecolor="maroon" strokeweight="1.5pt"/>
                        <v:line id="Line 154" o:spid="_x0000_s1113" style="position:absolute;rotation:-4317248fd;visibility:visible;mso-wrap-style:square" from="1818,3309" to="1819,4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" strokecolor="maroon" strokeweight="1.5pt"/>
                        <v:line id="Line 155" o:spid="_x0000_s1114" style="position:absolute;rotation:1350374fd;visibility:visible;mso-wrap-style:square" from="1258,3559" to="1259,4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" strokecolor="maroon" strokeweight="1.5pt"/>
                        <v:line id="Line 156" o:spid="_x0000_s1115" style="position:absolute;visibility:visible;mso-wrap-style:square" from="1416,2917" to="1416,3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" strokecolor="maroon" strokeweight="1.5pt"/>
                        <v:oval id="Oval 157" o:spid="_x0000_s1116" style="position:absolute;left:1060;top:43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" fillcolor="green" stroked="f">
                          <o:lock v:ext="edit" aspectratio="t"/>
                        </v:oval>
                        <v:oval id="Oval 158" o:spid="_x0000_s1117" style="position:absolute;left:535;top:386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" fillcolor="green" stroked="f">
                          <o:lock v:ext="edit" aspectratio="t"/>
                        </v:oval>
                        <v:oval id="Oval 159" o:spid="_x0000_s1118" style="position:absolute;left:2164;top:387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" fillcolor="green" stroked="f">
                          <o:lock v:ext="edit" aspectratio="t"/>
                        </v:oval>
                        <v:oval id="Oval 160" o:spid="_x0000_s1119" style="position:absolute;left:1349;top:352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" fillcolor="green" stroked="f">
                          <o:lock v:ext="edit" aspectratio="t"/>
                        </v:oval>
                        <v:oval id="Oval 161" o:spid="_x0000_s1120" style="position:absolute;left:1349;top:286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" fillcolor="green" stroked="f">
                          <o:lock v:ext="edit" aspectratio="t"/>
                        </v:oval>
                      </v:group>
                      <v:group id="Group 162" o:spid="_x0000_s1121" style="position:absolute;left:2166;top:2868;width:1759;height:1591" coordorigin="2166,2868"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">
                        <v:line id="Line 163" o:spid="_x0000_s1122" style="position:absolute;rotation:-4317248fd;flip:x;visibility:visible;mso-wrap-style:square" from="2631,3316" to="2632,4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" strokecolor="maroon" strokeweight="1.5pt"/>
                        <v:line id="Line 164" o:spid="_x0000_s1123" style="position:absolute;rotation:-4317248fd;visibility:visible;mso-wrap-style:square" from="3449,3314" to="3450,4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" strokecolor="maroon" strokeweight="1.5pt"/>
                        <v:line id="Line 165" o:spid="_x0000_s1124" style="position:absolute;rotation:1350374fd;visibility:visible;mso-wrap-style:square" from="2889,3564" to="2890,4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" strokecolor="maroon" strokeweight="1.5pt"/>
                        <v:line id="Line 166" o:spid="_x0000_s1125" style="position:absolute;visibility:visible;mso-wrap-style:square" from="3047,2922" to="3047,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" strokecolor="maroon" strokeweight="1.5pt"/>
                        <v:oval id="Oval 167" o:spid="_x0000_s1126" style="position:absolute;left:2691;top:432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" fillcolor="green" stroked="f">
                          <o:lock v:ext="edit" aspectratio="t"/>
                        </v:oval>
                        <v:oval id="Oval 168" o:spid="_x0000_s1127" style="position:absolute;left:2166;top:387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" fillcolor="green" stroked="f">
                          <o:lock v:ext="edit" aspectratio="t"/>
                        </v:oval>
                        <v:oval id="Oval 169" o:spid="_x0000_s1128" style="position:absolute;left:3795;top:387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" fillcolor="green" stroked="f">
                          <o:lock v:ext="edit" aspectratio="t"/>
                        </v:oval>
                        <v:oval id="Oval 170" o:spid="_x0000_s1129" style="position:absolute;left:2980;top:352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" fillcolor="green" stroked="f">
                          <o:lock v:ext="edit" aspectratio="t"/>
                        </v:oval>
                        <v:oval id="Oval 171" o:spid="_x0000_s1130" style="position:absolute;left:2980;top:286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" fillcolor="green" stroked="f">
                          <o:lock v:ext="edit" aspectratio="t"/>
                        </v:oval>
                      </v:group>
                      <v:group id="Group 172" o:spid="_x0000_s1131" style="position:absolute;left:813;top:1406;width:1759;height:1591" coordorigin="813,1406"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">
                        <v:line id="Line 173" o:spid="_x0000_s1132" style="position:absolute;rotation:-4317248fd;flip:x;visibility:visible;mso-wrap-style:square" from="1278,1854" to="1279,2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" strokecolor="blue" strokeweight="1.5pt"/>
                        <v:line id="Line 174" o:spid="_x0000_s1133" style="position:absolute;rotation:-4317248fd;visibility:visible;mso-wrap-style:square" from="2096,1852" to="2097,2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" strokecolor="blue" strokeweight="1.5pt"/>
                        <v:line id="Line 175" o:spid="_x0000_s1134" style="position:absolute;rotation:1350374fd;visibility:visible;mso-wrap-style:square" from="1536,2102" to="1537,2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" strokecolor="blue" strokeweight="1.5pt"/>
                        <v:line id="Line 176" o:spid="_x0000_s1135" style="position:absolute;visibility:visible;mso-wrap-style:square" from="1694,1460" to="1694,2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" strokecolor="blue" strokeweight="1.5pt"/>
                        <v:oval id="Oval 177" o:spid="_x0000_s1136" style="position:absolute;left:1338;top:286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" fillcolor="green" stroked="f">
                          <o:lock v:ext="edit" aspectratio="t"/>
                        </v:oval>
                        <v:oval id="Oval 178" o:spid="_x0000_s1137" style="position:absolute;left:813;top:241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" fillcolor="green" stroked="f">
                          <o:lock v:ext="edit" aspectratio="t"/>
                        </v:oval>
                        <v:oval id="Oval 179" o:spid="_x0000_s1138" style="position:absolute;left:2442;top:24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" fillcolor="green" stroked="f">
                          <o:lock v:ext="edit" aspectratio="t"/>
                        </v:oval>
                        <v:oval id="Oval 180" o:spid="_x0000_s1139" style="position:absolute;left:1627;top:206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" fillcolor="green" stroked="f">
                          <o:lock v:ext="edit" aspectratio="t"/>
                        </v:oval>
                        <v:oval id="Oval 181" o:spid="_x0000_s1140" style="position:absolute;left:1627;top:140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" fillcolor="green" stroked="f">
                          <o:lock v:ext="edit" aspectratio="t"/>
                        </v:oval>
                      </v:group>
                      <v:group id="Group 182" o:spid="_x0000_s1141" style="position:absolute;top:2406;width:1759;height:1591" coordorigin=",2406"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">
                        <v:line id="Line 183" o:spid="_x0000_s1142" style="position:absolute;rotation:-4317248fd;flip:x;visibility:visible;mso-wrap-style:square" from="465,2854" to="466,3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" strokecolor="maroon" strokeweight="1.5pt"/>
                        <v:line id="Line 184" o:spid="_x0000_s1143" style="position:absolute;rotation:-4317248fd;visibility:visible;mso-wrap-style:square" from="1283,2852" to="1284,3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" strokecolor="maroon" strokeweight="1.5pt"/>
                        <v:line id="Line 185" o:spid="_x0000_s1144" style="position:absolute;rotation:1350374fd;visibility:visible;mso-wrap-style:square" from="723,3102" to="724,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" strokecolor="maroon" strokeweight="1.5pt"/>
                        <v:line id="Line 186" o:spid="_x0000_s1145" style="position:absolute;visibility:visible;mso-wrap-style:square" from="881,2460" to="881,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" strokecolor="maroon" strokeweight="1.5pt"/>
                        <v:oval id="Oval 187" o:spid="_x0000_s1146" style="position:absolute;left:525;top:386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" fillcolor="green" stroked="f">
                          <o:lock v:ext="edit" aspectratio="t"/>
                        </v:oval>
                        <v:oval id="Oval 188" o:spid="_x0000_s1147" style="position:absolute;top:341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" fillcolor="green" stroked="f">
                          <o:lock v:ext="edit" aspectratio="t"/>
                        </v:oval>
                        <v:oval id="Oval 189" o:spid="_x0000_s1148" style="position:absolute;left:1629;top:34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" fillcolor="green" stroked="f">
                          <o:lock v:ext="edit" aspectratio="t"/>
                        </v:oval>
                        <v:oval id="Oval 190" o:spid="_x0000_s1149" style="position:absolute;left:814;top:306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" fillcolor="green" stroked="f">
                          <o:lock v:ext="edit" aspectratio="t"/>
                        </v:oval>
                        <v:oval id="Oval 191" o:spid="_x0000_s1150" style="position:absolute;left:814;top:240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" fillcolor="green" stroked="f">
                          <o:lock v:ext="edit" aspectratio="t"/>
                        </v:oval>
                      </v:group>
                      <v:group id="Group 192" o:spid="_x0000_s1151" style="position:absolute;left:3264;top:2409;width:1759;height:1591" coordorigin="3264,2409"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">
                        <v:line id="Line 193" o:spid="_x0000_s1152" style="position:absolute;rotation:-4317248fd;flip:x;visibility:visible;mso-wrap-style:square" from="3729,2857" to="3730,3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" strokecolor="maroon" strokeweight="1.5pt"/>
                        <v:line id="Line 194" o:spid="_x0000_s1153" style="position:absolute;rotation:-4317248fd;visibility:visible;mso-wrap-style:square" from="4547,2855" to="4548,3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" strokecolor="maroon" strokeweight="1.5pt"/>
                        <v:line id="Line 195" o:spid="_x0000_s1154" style="position:absolute;rotation:1350374fd;visibility:visible;mso-wrap-style:square" from="3987,3105" to="3988,4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" strokecolor="maroon" strokeweight="1.5pt"/>
                        <v:line id="Line 196" o:spid="_x0000_s1155" style="position:absolute;visibility:visible;mso-wrap-style:square" from="4145,2463" to="4145,3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" strokecolor="maroon" strokeweight="1.5pt"/>
                        <v:oval id="Oval 197" o:spid="_x0000_s1156" style="position:absolute;left:3789;top:386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" fillcolor="green" stroked="f">
                          <o:lock v:ext="edit" aspectratio="t"/>
                        </v:oval>
                        <v:oval id="Oval 198" o:spid="_x0000_s1157" style="position:absolute;left:3264;top:341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" fillcolor="green" stroked="f">
                          <o:lock v:ext="edit" aspectratio="t"/>
                        </v:oval>
                        <v:oval id="Oval 199" o:spid="_x0000_s1158" style="position:absolute;left:4893;top:3419;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" fillcolor="green" stroked="f">
                          <o:lock v:ext="edit" aspectratio="t"/>
                        </v:oval>
                        <v:oval id="Oval 200" o:spid="_x0000_s1159" style="position:absolute;left:4078;top:306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" fillcolor="green" stroked="f">
                          <o:lock v:ext="edit" aspectratio="t"/>
                        </v:oval>
                        <v:oval id="Oval 201" o:spid="_x0000_s1160" style="position:absolute;left:4078;top:2409;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" fillcolor="green" stroked="f">
                          <o:lock v:ext="edit" aspectratio="t"/>
                        </v:oval>
                      </v:group>
                    </v:group>
                    <v:group id="Group 202" o:spid="_x0000_s1161" style="position:absolute;left:1065;top:3316;width:1759;height:1591" coordorigin="1065,3316"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">
                      <v:line id="Line 203" o:spid="_x0000_s1162" style="position:absolute;rotation:-4317248fd;flip:x;visibility:visible;mso-wrap-style:square" from="1530,3764" to="1531,4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" strokecolor="maroon" strokeweight="1.5pt"/>
                      <v:line id="Line 204" o:spid="_x0000_s1163" style="position:absolute;rotation:-4317248fd;visibility:visible;mso-wrap-style:square" from="2348,3762" to="2349,4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" strokecolor="maroon" strokeweight="1.5pt"/>
                      <v:line id="Line 205" o:spid="_x0000_s1164" style="position:absolute;rotation:1350374fd;visibility:visible;mso-wrap-style:square" from="1788,4012" to="1789,4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" strokecolor="maroon" strokeweight="1.5pt"/>
                      <v:line id="Line 206" o:spid="_x0000_s1165" style="position:absolute;visibility:visible;mso-wrap-style:square" from="1946,3370" to="1946,4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" strokecolor="maroon" strokeweight="1.5pt"/>
                      <v:oval id="Oval 207" o:spid="_x0000_s1166" style="position:absolute;left:1590;top:477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" fillcolor="green" stroked="f">
                        <o:lock v:ext="edit" aspectratio="t"/>
                      </v:oval>
                      <v:oval id="Oval 208" o:spid="_x0000_s1167" style="position:absolute;left:1065;top:43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" fillcolor="green" stroked="f">
                        <o:lock v:ext="edit" aspectratio="t"/>
                      </v:oval>
                      <v:oval id="Oval 209" o:spid="_x0000_s1168" style="position:absolute;left:2694;top:432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" fillcolor="green" stroked="f">
                        <o:lock v:ext="edit" aspectratio="t"/>
                      </v:oval>
                      <v:oval id="Oval 210" o:spid="_x0000_s1169" style="position:absolute;left:1879;top:397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" fillcolor="green" stroked="f">
                        <o:lock v:ext="edit" aspectratio="t"/>
                      </v:oval>
                      <v:oval id="Oval 211" o:spid="_x0000_s1170" style="position:absolute;left:1879;top:33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" fillcolor="green" stroked="f">
                        <o:lock v:ext="edit" aspectratio="t"/>
                      </v:oval>
                    </v:group>
                  </v:group>
                  <v:shape id="Text Box 212" o:spid="_x0000_s1171" type="#_x0000_t202" style="position:absolute;left:642;top:4946;width:3740;height: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" filled="f" fillcolor="black">
                    <v:textbox>
                      <w:txbxContent>
                        <w:p w14:paraId="246CC9E5" w14:textId="77777777" w:rsidR="00EB1D68" w:rsidRDefault="00EB1D68" w:rsidP="00EB1D68">
                          <w:r>
                            <w:t xml:space="preserve">Comprimento das Ligações </w:t>
                          </w:r>
                          <w:r>
                            <w:sym w:font="Symbol" w:char="F0BB"/>
                          </w:r>
                          <w:r>
                            <w:t xml:space="preserve"> 0,154 </w:t>
                          </w:r>
                          <w:proofErr w:type="spellStart"/>
                          <w:r>
                            <w:rPr>
                              <w:i/>
                            </w:rPr>
                            <w:t>nm</w:t>
                          </w:r>
                          <w:proofErr w:type="spellEnd"/>
                        </w:p>
                        <w:p w14:paraId="7C8A2A2F" w14:textId="77777777" w:rsidR="00EB1D68" w:rsidRDefault="00EB1D68" w:rsidP="00EB1D68">
                          <w:r>
                            <w:t xml:space="preserve">Ângulo entre as Ligações </w:t>
                          </w:r>
                          <w:r>
                            <w:sym w:font="Symbol" w:char="F0BB"/>
                          </w:r>
                          <w:r>
                            <w:t xml:space="preserve"> 109º 30’</w:t>
                          </w:r>
                        </w:p>
                        <w:p w14:paraId="5B813EAA" w14:textId="77777777" w:rsidR="00EB1D68" w:rsidRDefault="00EB1D68" w:rsidP="00EB1D68">
                          <w:pPr>
                            <w:jc w:val="center"/>
                            <w:rPr>
                              <w:sz w:val="18"/>
                            </w:rPr>
                          </w:pPr>
                        </w:p>
                      </w:txbxContent>
                    </v:textbox>
                  </v:shape>
                  <v:shape id="Text Box 213" o:spid="_x0000_s1172" type="#_x0000_t202" style="position:absolute;left:1771;width:1769;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" strokeweight="1pt">
                    <v:textbox>
                      <w:txbxContent>
                        <w:p w14:paraId="2FBDFBF1" w14:textId="77777777" w:rsidR="00EB1D68" w:rsidRDefault="00EB1D68" w:rsidP="00EB1D68">
                          <w:pPr>
                            <w:jc w:val="center"/>
                            <w:rPr>
                              <w:rFonts w:ascii="Arial" w:hAnsi="Arial"/>
                              <w:b/>
                            </w:rPr>
                          </w:pPr>
                          <w:r>
                            <w:rPr>
                              <w:rFonts w:ascii="Arial" w:hAnsi="Arial"/>
                              <w:b/>
                            </w:rPr>
                            <w:t>Diamante:</w:t>
                          </w:r>
                        </w:p>
                      </w:txbxContent>
                    </v:textbox>
                  </v:shape>
                </v:group>
                <v:group id="Group 214" o:spid="_x0000_s1173" style="position:absolute;left:5590;top:12;width:4695;height:6482" coordorigin="5590,12" coordsize="4695,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">
                  <v:shape id="Text Box 215" o:spid="_x0000_s1174" type="#_x0000_t202" style="position:absolute;left:6064;top:4958;width:3740;height:1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" filled="f" fillcolor="black">
                    <v:textbox>
                      <w:txbxContent>
                        <w:p w14:paraId="42D7E9B5" w14:textId="77777777" w:rsidR="00EB1D68" w:rsidRDefault="00EB1D68" w:rsidP="00EB1D68">
                          <w:pPr>
                            <w:jc w:val="center"/>
                            <w:rPr>
                              <w:i/>
                            </w:rPr>
                          </w:pPr>
                          <w:r>
                            <w:rPr>
                              <w:i/>
                              <w:u w:val="words"/>
                            </w:rPr>
                            <w:t>Em cada camada</w:t>
                          </w:r>
                          <w:r>
                            <w:rPr>
                              <w:i/>
                            </w:rPr>
                            <w:t>:</w:t>
                          </w:r>
                        </w:p>
                        <w:p w14:paraId="702DACFA" w14:textId="77777777" w:rsidR="00EB1D68" w:rsidRDefault="00EB1D68" w:rsidP="00EB1D68">
                          <w:r>
                            <w:t xml:space="preserve">Comprimento das Ligações:  </w:t>
                          </w:r>
                          <w:r>
                            <w:sym w:font="Symbol" w:char="F0BB"/>
                          </w:r>
                          <w:r>
                            <w:t xml:space="preserve"> 0,141 </w:t>
                          </w:r>
                          <w:proofErr w:type="spellStart"/>
                          <w:r>
                            <w:rPr>
                              <w:i/>
                            </w:rPr>
                            <w:t>nm</w:t>
                          </w:r>
                          <w:proofErr w:type="spellEnd"/>
                        </w:p>
                        <w:p w14:paraId="2351E610" w14:textId="77777777" w:rsidR="00EB1D68" w:rsidRDefault="00EB1D68" w:rsidP="00EB1D68">
                          <w:r>
                            <w:t>Ângulo entre as Ligações = 120º</w:t>
                          </w:r>
                        </w:p>
                        <w:p w14:paraId="17F3B561" w14:textId="77777777" w:rsidR="00EB1D68" w:rsidRDefault="00EB1D68" w:rsidP="00EB1D68">
                          <w:pPr>
                            <w:jc w:val="center"/>
                            <w:rPr>
                              <w:i/>
                            </w:rPr>
                          </w:pPr>
                          <w:r>
                            <w:rPr>
                              <w:i/>
                              <w:u w:val="words"/>
                            </w:rPr>
                            <w:t>Entre as camadas</w:t>
                          </w:r>
                          <w:r>
                            <w:rPr>
                              <w:i/>
                            </w:rPr>
                            <w:t>:</w:t>
                          </w:r>
                        </w:p>
                        <w:p w14:paraId="7B81FB3D" w14:textId="77777777" w:rsidR="00EB1D68" w:rsidRDefault="00EB1D68" w:rsidP="00EB1D68">
                          <w:r>
                            <w:t xml:space="preserve">Comprimento das Ligações:  </w:t>
                          </w:r>
                          <w:r>
                            <w:sym w:font="Symbol" w:char="F0BB"/>
                          </w:r>
                          <w:r>
                            <w:t xml:space="preserve"> 0,335 </w:t>
                          </w:r>
                          <w:proofErr w:type="spellStart"/>
                          <w:r>
                            <w:rPr>
                              <w:i/>
                            </w:rPr>
                            <w:t>nm</w:t>
                          </w:r>
                          <w:proofErr w:type="spellEnd"/>
                        </w:p>
                        <w:p w14:paraId="44904B6C" w14:textId="77777777" w:rsidR="00EB1D68" w:rsidRDefault="00EB1D68" w:rsidP="00EB1D68">
                          <w:r>
                            <w:t>Ângulo entre as Ligações = 90º</w:t>
                          </w:r>
                        </w:p>
                        <w:p w14:paraId="6EAA363D" w14:textId="77777777" w:rsidR="00EB1D68" w:rsidRDefault="00EB1D68" w:rsidP="00EB1D68"/>
                        <w:p w14:paraId="12EFB15B" w14:textId="77777777" w:rsidR="00EB1D68" w:rsidRDefault="00EB1D68" w:rsidP="00EB1D68">
                          <w:pPr>
                            <w:jc w:val="center"/>
                            <w:rPr>
                              <w:sz w:val="18"/>
                            </w:rPr>
                          </w:pPr>
                        </w:p>
                      </w:txbxContent>
                    </v:textbox>
                  </v:shape>
                  <v:shape id="Text Box 216" o:spid="_x0000_s1175" type="#_x0000_t202" style="position:absolute;left:7192;top:12;width:1681;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" strokeweight="1pt">
                    <v:textbox>
                      <w:txbxContent>
                        <w:p w14:paraId="4285EBB7" w14:textId="77777777" w:rsidR="00EB1D68" w:rsidRDefault="00EB1D68" w:rsidP="00EB1D68">
                          <w:pPr>
                            <w:jc w:val="center"/>
                            <w:rPr>
                              <w:rFonts w:ascii="Arial" w:hAnsi="Arial"/>
                              <w:b/>
                            </w:rPr>
                          </w:pPr>
                          <w:r>
                            <w:rPr>
                              <w:rFonts w:ascii="Arial" w:hAnsi="Arial"/>
                              <w:b/>
                            </w:rPr>
                            <w:t>Grafite:</w:t>
                          </w:r>
                        </w:p>
                      </w:txbxContent>
                    </v:textbox>
                  </v:shape>
                  <v:group id="Group 217" o:spid="_x0000_s1176" style="position:absolute;left:5590;top:374;width:4695;height:4497" coordorigin="5590,374" coordsize="4695,4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">
                    <v:line id="Line 218" o:spid="_x0000_s1177" style="position:absolute;visibility:visible;mso-wrap-style:square" from="8487,4473" to="9245,4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" strokecolor="maroon" strokeweight="1.5pt"/>
                    <v:line id="Line 219" o:spid="_x0000_s1178" style="position:absolute;visibility:visible;mso-wrap-style:square" from="6517,4135" to="7275,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" strokecolor="maroon" strokeweight="1.5pt"/>
                    <v:line id="Line 220" o:spid="_x0000_s1179" style="position:absolute;visibility:visible;mso-wrap-style:square" from="7508,4314" to="8266,4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" strokecolor="maroon" strokeweight="1.5pt"/>
                    <v:line id="Line 221" o:spid="_x0000_s1180" style="position:absolute;rotation:-844838fd;visibility:visible;mso-wrap-style:square" from="6943,4350" to="7510,4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" strokecolor="maroon" strokeweight="1.5pt"/>
                    <v:line id="Line 222" o:spid="_x0000_s1181" style="position:absolute;rotation:1839411fd;visibility:visible;mso-wrap-style:square" from="8258,4398" to="8517,4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" strokecolor="maroon" strokeweight="1.5pt"/>
                    <v:line id="Line 223" o:spid="_x0000_s1182" style="position:absolute;rotation:-844838fd;visibility:visible;mso-wrap-style:square" from="7942,4515" to="8509,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" strokecolor="maroon" strokeweight="1.5pt"/>
                    <v:line id="Line 224" o:spid="_x0000_s1183" style="position:absolute;visibility:visible;mso-wrap-style:square" from="8924,2956" to="8924,47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" strokecolor="blue" strokeweight="1.5pt"/>
                    <v:line id="Line 225" o:spid="_x0000_s1184" style="position:absolute;visibility:visible;mso-wrap-style:square" from="9266,2724" to="9266,4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" strokecolor="blue" strokeweight="1.5pt"/>
                    <v:line id="Line 226" o:spid="_x0000_s1185" style="position:absolute;visibility:visible;mso-wrap-style:square" from="7289,2398" to="7289,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" strokecolor="blue" strokeweight="1.5pt"/>
                    <v:line id="Line 227" o:spid="_x0000_s1186" style="position:absolute;visibility:visible;mso-wrap-style:square" from="6950,2633" to="6950,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" strokecolor="blue" strokeweight="1.5pt"/>
                    <v:line id="Line 228" o:spid="_x0000_s1187" style="position:absolute;visibility:visible;mso-wrap-style:square" from="8276,2555" to="8276,4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" strokecolor="blue" strokeweight="1.5pt"/>
                    <v:line id="Line 229" o:spid="_x0000_s1188" style="position:absolute;visibility:visible;mso-wrap-style:square" from="7957,2799" to="7957,4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" strokecolor="blue" strokeweight="1.5pt"/>
                    <v:line id="Line 230" o:spid="_x0000_s1189" style="position:absolute;visibility:visible;mso-wrap-style:square" from="9047,772" to="9047,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" strokecolor="blue" strokeweight="1.5pt"/>
                    <v:line id="Line 231" o:spid="_x0000_s1190" style="position:absolute;visibility:visible;mso-wrap-style:square" from="7070,446" to="7070,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" strokecolor="blue" strokeweight="1.5pt"/>
                    <v:line id="Line 232" o:spid="_x0000_s1191" style="position:absolute;visibility:visible;mso-wrap-style:square" from="8057,603" to="8057,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" strokecolor="blue" strokeweight="1.5pt"/>
                    <v:group id="Group 233" o:spid="_x0000_s1192" style="position:absolute;left:6499;top:451;width:1588;height:260" coordorigin="6499,451" coordsize="158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">
                      <v:line id="Line 234" o:spid="_x0000_s1193" style="position:absolute;visibility:visible;mso-wrap-style:square" from="6747,685" to="7505,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" strokecolor="maroon" strokeweight="1.5pt"/>
                      <v:line id="Line 235" o:spid="_x0000_s1194" style="position:absolute;visibility:visible;mso-wrap-style:square" from="7078,451" to="7836,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" strokecolor="maroon" strokeweight="1.5pt"/>
                      <v:line id="Line 236" o:spid="_x0000_s1195" style="position:absolute;rotation:-844838fd;visibility:visible;mso-wrap-style:square" from="6513,487" to="7080,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" strokecolor="maroon" strokeweight="1.5pt"/>
                      <v:line id="Line 237" o:spid="_x0000_s1196" style="position:absolute;rotation:1839411fd;visibility:visible;mso-wrap-style:square" from="6499,615" to="6758,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" strokecolor="maroon" strokeweight="1.5pt"/>
                      <v:line id="Line 238" o:spid="_x0000_s1197" style="position:absolute;rotation:1839411fd;visibility:visible;mso-wrap-style:square" from="7828,535" to="8087,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" strokecolor="maroon" strokeweight="1.5pt"/>
                    </v:group>
                    <v:group id="Group 239" o:spid="_x0000_s1198" style="position:absolute;left:7498;top:616;width:1588;height:260" coordorigin="7498,616" coordsize="158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">
                      <v:line id="Line 240" o:spid="_x0000_s1199" style="position:absolute;visibility:visible;mso-wrap-style:square" from="7746,850" to="8504,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" strokecolor="maroon" strokeweight="1.5pt"/>
                      <v:line id="Line 241" o:spid="_x0000_s1200" style="position:absolute;visibility:visible;mso-wrap-style:square" from="8077,616" to="8835,6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" strokecolor="maroon" strokeweight="1.5pt"/>
                      <v:line id="Line 242" o:spid="_x0000_s1201" style="position:absolute;rotation:-745613fd;visibility:visible;mso-wrap-style:square" from="8509,813" to="9076,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" strokecolor="maroon" strokeweight="1.5pt"/>
                      <v:line id="Line 243" o:spid="_x0000_s1202" style="position:absolute;rotation:-844838fd;visibility:visible;mso-wrap-style:square" from="7512,652" to="8079,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" strokecolor="maroon" strokeweight="1.5pt"/>
                      <v:line id="Line 244" o:spid="_x0000_s1203" style="position:absolute;rotation:1839411fd;visibility:visible;mso-wrap-style:square" from="7498,780" to="7757,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" strokecolor="maroon" strokeweight="1.5pt"/>
                      <v:line id="Line 245" o:spid="_x0000_s1204" style="position:absolute;rotation:1839411fd;visibility:visible;mso-wrap-style:square" from="8827,700" to="9086,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" strokecolor="maroon" strokeweight="1.5pt"/>
                    </v:group>
                    <v:line id="Line 246" o:spid="_x0000_s1205" style="position:absolute;visibility:visible;mso-wrap-style:square" from="6960,2639" to="7718,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" strokecolor="maroon" strokeweight="1.5pt"/>
                    <v:line id="Line 247" o:spid="_x0000_s1206" style="position:absolute;visibility:visible;mso-wrap-style:square" from="7291,2405" to="8049,2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" strokecolor="maroon" strokeweight="1.5pt"/>
                    <v:line id="Line 248" o:spid="_x0000_s1207" style="position:absolute;rotation:-844838fd;visibility:visible;mso-wrap-style:square" from="6726,2441" to="7293,2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" strokecolor="maroon" strokeweight="1.5pt"/>
                    <v:line id="Line 249" o:spid="_x0000_s1208" style="position:absolute;rotation:1839411fd;visibility:visible;mso-wrap-style:square" from="6712,2569" to="697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" strokecolor="maroon" strokeweight="1.5pt"/>
                    <v:line id="Line 250" o:spid="_x0000_s1209" style="position:absolute;rotation:1839411fd;visibility:visible;mso-wrap-style:square" from="8041,2489" to="8300,25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" strokecolor="maroon" strokeweight="1.5pt"/>
                    <v:line id="Line 251" o:spid="_x0000_s1210" style="position:absolute;visibility:visible;mso-wrap-style:square" from="7959,2804" to="8717,2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" strokecolor="maroon" strokeweight="1.5pt"/>
                    <v:line id="Line 252" o:spid="_x0000_s1211" style="position:absolute;visibility:visible;mso-wrap-style:square" from="8290,2570" to="9048,2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" strokecolor="maroon" strokeweight="1.5pt"/>
                    <v:line id="Line 253" o:spid="_x0000_s1212" style="position:absolute;rotation:-745613fd;visibility:visible;mso-wrap-style:square" from="8722,2767" to="9289,2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" strokecolor="maroon" strokeweight="1.5pt"/>
                    <v:line id="Line 254" o:spid="_x0000_s1213" style="position:absolute;rotation:-844838fd;visibility:visible;mso-wrap-style:square" from="7725,2606" to="8292,2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" strokecolor="maroon" strokeweight="1.5pt"/>
                    <v:line id="Line 255" o:spid="_x0000_s1214" style="position:absolute;rotation:1839411fd;visibility:visible;mso-wrap-style:square" from="7711,2734" to="7970,2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" strokecolor="maroon" strokeweight="1.5pt"/>
                    <v:line id="Line 256" o:spid="_x0000_s1215" style="position:absolute;rotation:1839411fd;visibility:visible;mso-wrap-style:square" from="9040,2654" to="9299,2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" strokecolor="maroon" strokeweight="1.5pt"/>
                    <v:line id="Line 257" o:spid="_x0000_s1216" style="position:absolute;visibility:visible;mso-wrap-style:square" from="6632,2875" to="7390,2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" strokecolor="maroon" strokeweight="1.5pt"/>
                    <v:line id="Line 258" o:spid="_x0000_s1217" style="position:absolute;rotation:-844838fd;visibility:visible;mso-wrap-style:square" from="6398,2677" to="6965,27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" strokecolor="maroon" strokeweight="1.5pt"/>
                    <v:line id="Line 259" o:spid="_x0000_s1218" style="position:absolute;rotation:1839411fd;visibility:visible;mso-wrap-style:square" from="6384,2805" to="6643,2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" strokecolor="maroon" strokeweight="1.5pt"/>
                    <v:line id="Line 260" o:spid="_x0000_s1219" style="position:absolute;visibility:visible;mso-wrap-style:square" from="7631,3040" to="8389,3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" strokecolor="maroon" strokeweight="1.5pt"/>
                    <v:line id="Line 261" o:spid="_x0000_s1220" style="position:absolute;rotation:-745613fd;visibility:visible;mso-wrap-style:square" from="8394,3003" to="8961,3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" strokecolor="maroon" strokeweight="1.5pt"/>
                    <v:line id="Line 262" o:spid="_x0000_s1221" style="position:absolute;rotation:-844838fd;visibility:visible;mso-wrap-style:square" from="7397,2842" to="7964,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" strokecolor="maroon" strokeweight="1.5pt"/>
                    <v:line id="Line 263" o:spid="_x0000_s1222" style="position:absolute;rotation:1839411fd;visibility:visible;mso-wrap-style:square" from="7383,2970" to="7642,2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" strokecolor="maroon" strokeweight="1.5pt"/>
                    <v:line id="Line 264" o:spid="_x0000_s1223" style="position:absolute;rotation:1839411fd;visibility:visible;mso-wrap-style:square" from="8712,2890" to="8971,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" strokecolor="maroon" strokeweight="1.5pt"/>
                    <v:line id="Line 265" o:spid="_x0000_s1224" style="position:absolute;visibility:visible;mso-wrap-style:square" from="8916,2969" to="9674,2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" strokecolor="maroon" strokeweight="1.5pt"/>
                    <v:line id="Line 266" o:spid="_x0000_s1225" style="position:absolute;visibility:visible;mso-wrap-style:square" from="9247,2735" to="10005,2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" strokecolor="maroon" strokeweight="1.5pt"/>
                    <v:line id="Line 267" o:spid="_x0000_s1226" style="position:absolute;rotation:1839411fd;visibility:visible;mso-wrap-style:square" from="9997,2819" to="10256,28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" strokecolor="maroon" strokeweight="1.5pt"/>
                    <v:line id="Line 268" o:spid="_x0000_s1227" style="position:absolute;rotation:-844838fd;visibility:visible;mso-wrap-style:square" from="9681,2936" to="10248,2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" strokecolor="maroon" strokeweight="1.5pt"/>
                    <v:line id="Line 269" o:spid="_x0000_s1228" style="position:absolute;visibility:visible;mso-wrap-style:square" from="5956,2461" to="5956,4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" strokecolor="blue" strokeweight="1.5pt"/>
                    <v:line id="Line 270" o:spid="_x0000_s1229" style="position:absolute;visibility:visible;mso-wrap-style:square" from="5852,4622" to="6610,4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" strokecolor="maroon" strokeweight="1.5pt"/>
                    <v:line id="Line 271" o:spid="_x0000_s1230" style="position:absolute;visibility:visible;mso-wrap-style:square" from="6183,4388" to="6941,4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" strokecolor="maroon" strokeweight="1.5pt"/>
                    <v:line id="Line 272" o:spid="_x0000_s1231" style="position:absolute;rotation:-844838fd;visibility:visible;mso-wrap-style:square" from="5618,4424" to="6185,4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" strokecolor="maroon" strokeweight="1.5pt"/>
                    <v:line id="Line 273" o:spid="_x0000_s1232" style="position:absolute;rotation:1839411fd;visibility:visible;mso-wrap-style:square" from="5604,4552" to="5863,4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" strokecolor="maroon" strokeweight="1.5pt"/>
                    <v:line id="Line 274" o:spid="_x0000_s1233" style="position:absolute;rotation:1839411fd;visibility:visible;mso-wrap-style:square" from="6933,4472" to="7192,4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" strokecolor="maroon" strokeweight="1.5pt"/>
                    <v:line id="Line 275" o:spid="_x0000_s1234" style="position:absolute;visibility:visible;mso-wrap-style:square" from="6851,4787" to="7609,4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" strokecolor="maroon" strokeweight="1.5pt"/>
                    <v:line id="Line 276" o:spid="_x0000_s1235" style="position:absolute;visibility:visible;mso-wrap-style:square" from="7182,4553" to="7940,4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" strokecolor="maroon" strokeweight="1.5pt"/>
                    <v:line id="Line 277" o:spid="_x0000_s1236" style="position:absolute;rotation:-745613fd;visibility:visible;mso-wrap-style:square" from="7614,4750" to="8181,47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" strokecolor="maroon" strokeweight="1.5pt"/>
                    <v:line id="Line 278" o:spid="_x0000_s1237" style="position:absolute;rotation:-844838fd;visibility:visible;mso-wrap-style:square" from="6617,4589" to="7184,4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" strokecolor="maroon" strokeweight="1.5pt"/>
                    <v:line id="Line 279" o:spid="_x0000_s1238" style="position:absolute;rotation:1839411fd;visibility:visible;mso-wrap-style:square" from="6603,4717" to="6862,4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" strokecolor="maroon" strokeweight="1.5pt"/>
                    <v:line id="Line 280" o:spid="_x0000_s1239" style="position:absolute;rotation:1839411fd;visibility:visible;mso-wrap-style:square" from="7932,4637" to="8191,4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" strokecolor="maroon" strokeweight="1.5pt"/>
                    <v:line id="Line 281" o:spid="_x0000_s1240" style="position:absolute;visibility:visible;mso-wrap-style:square" from="8156,4707" to="8914,4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" strokecolor="maroon" strokeweight="1.5pt"/>
                    <v:line id="Line 282" o:spid="_x0000_s1241" style="position:absolute;rotation:1839411fd;visibility:visible;mso-wrap-style:square" from="9237,4557" to="9496,4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" strokecolor="maroon" strokeweight="1.5pt"/>
                    <v:line id="Line 283" o:spid="_x0000_s1242" style="position:absolute;rotation:-844838fd;visibility:visible;mso-wrap-style:square" from="8921,4674" to="9488,4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" strokecolor="maroon" strokeweight="1.5pt"/>
                    <v:line id="Line 284" o:spid="_x0000_s1243" style="position:absolute;rotation:-844838fd;visibility:visible;mso-wrap-style:square" from="5952,4171" to="6519,4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" strokecolor="maroon" strokeweight="1.5pt"/>
                    <v:line id="Line 285" o:spid="_x0000_s1244" style="position:absolute;rotation:1839411fd;visibility:visible;mso-wrap-style:square" from="5938,4299" to="6197,4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" strokecolor="maroon" strokeweight="1.5pt"/>
                    <v:line id="Line 286" o:spid="_x0000_s1245" style="position:absolute;rotation:1839411fd;visibility:visible;mso-wrap-style:square" from="7267,4219" to="7526,4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" strokecolor="maroon" strokeweight="1.5pt"/>
                    <v:line id="Line 287" o:spid="_x0000_s1246" style="position:absolute;visibility:visible;mso-wrap-style:square" from="6624,2866" to="662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" strokecolor="blue" strokeweight="1.5pt"/>
                    <v:line id="Line 288" o:spid="_x0000_s1247" style="position:absolute;rotation:1839411fd;visibility:visible;mso-wrap-style:square" from="7041,2313" to="7300,2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" strokecolor="maroon" strokeweight="1.5pt"/>
                    <v:line id="Line 289" o:spid="_x0000_s1248" style="position:absolute;visibility:visible;mso-wrap-style:square" from="5960,2463" to="6718,2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" strokecolor="maroon" strokeweight="1.5pt"/>
                    <v:line id="Line 290" o:spid="_x0000_s1249" style="position:absolute;visibility:visible;mso-wrap-style:square" from="6291,2229" to="7049,2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" strokecolor="maroon" strokeweight="1.5pt"/>
                    <v:line id="Line 291" o:spid="_x0000_s1250" style="position:absolute;rotation:-844838fd;visibility:visible;mso-wrap-style:square" from="5726,2265" to="6293,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" strokecolor="maroon" strokeweight="1.5pt"/>
                    <v:line id="Line 292" o:spid="_x0000_s1251" style="position:absolute;rotation:1839411fd;visibility:visible;mso-wrap-style:square" from="5712,2393" to="5971,2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" strokecolor="maroon" strokeweight="1.5pt"/>
                    <v:line id="Line 293" o:spid="_x0000_s1252" style="position:absolute;visibility:visible;mso-wrap-style:square" from="7738,847" to="7738,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" strokecolor="blue" strokeweight="1.5pt"/>
                    <v:line id="Line 294" o:spid="_x0000_s1253" style="position:absolute;visibility:visible;mso-wrap-style:square" from="6731,681" to="6731,2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" strokecolor="blue" strokeweight="1.5pt"/>
                    <v:line id="Line 295" o:spid="_x0000_s1254" style="position:absolute;visibility:visible;mso-wrap-style:square" from="7623,3041" to="7623,4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" strokecolor="blue" strokeweight="1.5pt"/>
                    <v:oval id="Oval 296" o:spid="_x0000_s1255" style="position:absolute;left:7986;top:54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" fillcolor="green" stroked="f">
                      <o:lock v:ext="edit" aspectratio="t"/>
                    </v:oval>
                    <v:oval id="Oval 297" o:spid="_x0000_s1256" style="position:absolute;left:7464;top:64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" fillcolor="green" stroked="f">
                      <o:lock v:ext="edit" aspectratio="t"/>
                    </v:oval>
                    <v:oval id="Oval 298" o:spid="_x0000_s1257" style="position:absolute;left:8451;top:80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" fillcolor="green" stroked="f">
                      <o:lock v:ext="edit" aspectratio="t"/>
                    </v:oval>
                    <v:oval id="Oval 299" o:spid="_x0000_s1258" style="position:absolute;left:8768;top:58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" fillcolor="green" stroked="f">
                      <o:lock v:ext="edit" aspectratio="t"/>
                    </v:oval>
                    <v:oval id="Oval 300" o:spid="_x0000_s1259" style="position:absolute;left:7673;top:77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" fillcolor="green" stroked="f">
                      <o:lock v:ext="edit" aspectratio="t"/>
                    </v:oval>
                    <v:oval id="Oval 301" o:spid="_x0000_s1260" style="position:absolute;left:8973;top:70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" fillcolor="green" stroked="f">
                      <o:lock v:ext="edit" aspectratio="t"/>
                    </v:oval>
                    <v:oval id="Oval 302" o:spid="_x0000_s1261" style="position:absolute;left:7007;top:37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" fillcolor="green" stroked="f">
                      <o:lock v:ext="edit" aspectratio="t"/>
                    </v:oval>
                    <v:oval id="Oval 303" o:spid="_x0000_s1262" style="position:absolute;left:6485;top:47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" fillcolor="green" stroked="f">
                      <o:lock v:ext="edit" aspectratio="t"/>
                    </v:oval>
                    <v:oval id="Oval 304" o:spid="_x0000_s1263" style="position:absolute;left:6673;top:61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" fillcolor="green" stroked="f">
                      <o:lock v:ext="edit" aspectratio="t"/>
                    </v:oval>
                    <v:oval id="Oval 305" o:spid="_x0000_s1264" style="position:absolute;left:7781;top:4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" fillcolor="green" stroked="f">
                      <o:lock v:ext="edit" aspectratio="t"/>
                    </v:oval>
                    <v:oval id="Oval 306" o:spid="_x0000_s1265" style="position:absolute;left:8199;top:24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" fillcolor="green" stroked="f">
                      <o:lock v:ext="edit" aspectratio="t"/>
                    </v:oval>
                    <v:oval id="Oval 307" o:spid="_x0000_s1266" style="position:absolute;left:7677;top:25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" fillcolor="green" stroked="f">
                      <o:lock v:ext="edit" aspectratio="t"/>
                    </v:oval>
                    <v:oval id="Oval 308" o:spid="_x0000_s1267" style="position:absolute;left:8981;top:253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" fillcolor="green" stroked="f">
                      <o:lock v:ext="edit" aspectratio="t"/>
                    </v:oval>
                    <v:oval id="Oval 309" o:spid="_x0000_s1268" style="position:absolute;left:7994;top:237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" fillcolor="green" stroked="f">
                      <o:lock v:ext="edit" aspectratio="t"/>
                    </v:oval>
                    <v:oval id="Oval 310" o:spid="_x0000_s1269" style="position:absolute;left:7220;top:232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" fillcolor="green" stroked="f">
                      <o:lock v:ext="edit" aspectratio="t"/>
                    </v:oval>
                    <v:oval id="Oval 311" o:spid="_x0000_s1270" style="position:absolute;left:6674;top:243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" fillcolor="green" stroked="f">
                      <o:lock v:ext="edit" aspectratio="t"/>
                    </v:oval>
                    <v:oval id="Oval 312" o:spid="_x0000_s1271" style="position:absolute;left:7349;top:283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" fillcolor="green" stroked="f">
                      <o:lock v:ext="edit" aspectratio="t"/>
                    </v:oval>
                    <v:oval id="Oval 313" o:spid="_x0000_s1272" style="position:absolute;left:8336;top:29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" fillcolor="green" stroked="f">
                      <o:lock v:ext="edit" aspectratio="t"/>
                    </v:oval>
                    <v:oval id="Oval 314" o:spid="_x0000_s1273" style="position:absolute;left:7558;top:296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" fillcolor="green" stroked="f">
                      <o:lock v:ext="edit" aspectratio="t"/>
                    </v:oval>
                    <v:oval id="Oval 315" o:spid="_x0000_s1274" style="position:absolute;left:6370;top:266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" fillcolor="green" stroked="f">
                      <o:lock v:ext="edit" aspectratio="t"/>
                    </v:oval>
                    <v:oval id="Oval 316" o:spid="_x0000_s1275" style="position:absolute;left:6886;top:256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" fillcolor="green" stroked="f">
                      <o:lock v:ext="edit" aspectratio="t"/>
                    </v:oval>
                    <v:oval id="Oval 317" o:spid="_x0000_s1276" style="position:absolute;left:7886;top:273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" fillcolor="green" stroked="f">
                      <o:lock v:ext="edit" aspectratio="t"/>
                    </v:oval>
                    <v:oval id="Oval 318" o:spid="_x0000_s1277" style="position:absolute;left:8664;top:275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" fillcolor="green" stroked="f">
                      <o:lock v:ext="edit" aspectratio="t"/>
                    </v:oval>
                    <v:oval id="Oval 319" o:spid="_x0000_s1278" style="position:absolute;left:10155;top:282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" fillcolor="green" stroked="f">
                      <o:lock v:ext="edit" aspectratio="t"/>
                    </v:oval>
                    <v:oval id="Oval 320" o:spid="_x0000_s1279" style="position:absolute;left:9633;top:292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" fillcolor="green" stroked="f">
                      <o:lock v:ext="edit" aspectratio="t"/>
                    </v:oval>
                    <v:oval id="Oval 321" o:spid="_x0000_s1280" style="position:absolute;left:9950;top:270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" fillcolor="green" stroked="f">
                      <o:lock v:ext="edit" aspectratio="t"/>
                    </v:oval>
                    <v:oval id="Oval 322" o:spid="_x0000_s1281" style="position:absolute;left:9186;top:265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" fillcolor="green" stroked="f">
                      <o:lock v:ext="edit" aspectratio="t"/>
                    </v:oval>
                    <v:oval id="Oval 323" o:spid="_x0000_s1282" style="position:absolute;left:8858;top:28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" fillcolor="green" stroked="f">
                      <o:lock v:ext="edit" aspectratio="t"/>
                    </v:oval>
                    <v:oval id="Oval 324" o:spid="_x0000_s1283" style="position:absolute;left:7091;top:447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" fillcolor="green" stroked="f">
                      <o:lock v:ext="edit" aspectratio="t"/>
                    </v:oval>
                    <v:oval id="Oval 325" o:spid="_x0000_s1284" style="position:absolute;left:7556;top:474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" fillcolor="green" stroked="f">
                      <o:lock v:ext="edit" aspectratio="t"/>
                    </v:oval>
                    <v:oval id="Oval 326" o:spid="_x0000_s1285" style="position:absolute;left:7889;top:451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" fillcolor="green" stroked="f">
                      <o:lock v:ext="edit" aspectratio="t"/>
                    </v:oval>
                    <v:oval id="Oval 327" o:spid="_x0000_s1286" style="position:absolute;left:6778;top:471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" fillcolor="green" stroked="f">
                      <o:lock v:ext="edit" aspectratio="t"/>
                    </v:oval>
                    <v:oval id="Oval 328" o:spid="_x0000_s1287" style="position:absolute;left:5590;top:441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" fillcolor="green" stroked="f">
                      <o:lock v:ext="edit" aspectratio="t"/>
                    </v:oval>
                    <v:oval id="Oval 329" o:spid="_x0000_s1288" style="position:absolute;left:5778;top:455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" fillcolor="green" stroked="f">
                      <o:lock v:ext="edit" aspectratio="t"/>
                    </v:oval>
                    <v:oval id="Oval 330" o:spid="_x0000_s1289" style="position:absolute;left:6886;top:435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" fillcolor="green" stroked="f">
                      <o:lock v:ext="edit" aspectratio="t"/>
                    </v:oval>
                    <v:oval id="Oval 331" o:spid="_x0000_s1290" style="position:absolute;left:8211;top:4279;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" fillcolor="green" stroked="f">
                      <o:lock v:ext="edit" aspectratio="t"/>
                    </v:oval>
                    <v:oval id="Oval 332" o:spid="_x0000_s1291" style="position:absolute;left:9395;top:456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" fillcolor="green" stroked="f">
                      <o:lock v:ext="edit" aspectratio="t"/>
                    </v:oval>
                    <v:oval id="Oval 333" o:spid="_x0000_s1292" style="position:absolute;left:8873;top:466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" fillcolor="green" stroked="f">
                      <o:lock v:ext="edit" aspectratio="t"/>
                    </v:oval>
                    <v:oval id="Oval 334" o:spid="_x0000_s1293" style="position:absolute;left:9190;top:443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" fillcolor="green" stroked="f">
                      <o:lock v:ext="edit" aspectratio="t"/>
                    </v:oval>
                    <v:oval id="Oval 335" o:spid="_x0000_s1294" style="position:absolute;left:8416;top:440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" fillcolor="green" stroked="f">
                      <o:lock v:ext="edit" aspectratio="t"/>
                    </v:oval>
                    <v:oval id="Oval 336" o:spid="_x0000_s1295" style="position:absolute;left:8078;top:464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" fillcolor="green" stroked="f">
                      <o:lock v:ext="edit" aspectratio="t"/>
                    </v:oval>
                    <v:oval id="Oval 337" o:spid="_x0000_s1296" style="position:absolute;left:6446;top:405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" fillcolor="green" stroked="f">
                      <o:lock v:ext="edit" aspectratio="t"/>
                    </v:oval>
                    <v:oval id="Oval 338" o:spid="_x0000_s1297" style="position:absolute;left:5900;top:416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" fillcolor="green" stroked="f">
                      <o:lock v:ext="edit" aspectratio="t"/>
                    </v:oval>
                    <v:oval id="Oval 339" o:spid="_x0000_s1298" style="position:absolute;left:7220;top:410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" fillcolor="green" stroked="f">
                      <o:lock v:ext="edit" aspectratio="t"/>
                    </v:oval>
                    <v:oval id="Oval 340" o:spid="_x0000_s1299" style="position:absolute;left:7437;top:423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" fillcolor="green" stroked="f">
                      <o:lock v:ext="edit" aspectratio="t"/>
                    </v:oval>
                    <v:oval id="Oval 341" o:spid="_x0000_s1300" style="position:absolute;left:6112;top:4311;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" fillcolor="green" stroked="f">
                      <o:lock v:ext="edit" aspectratio="t"/>
                    </v:oval>
                    <v:oval id="Oval 342" o:spid="_x0000_s1301" style="position:absolute;left:6569;top:457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" fillcolor="green" stroked="f">
                      <o:lock v:ext="edit" aspectratio="t"/>
                    </v:oval>
                    <v:oval id="Oval 343" o:spid="_x0000_s1302" style="position:absolute;left:6558;top:280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" fillcolor="green" stroked="f">
                      <o:lock v:ext="edit" aspectratio="t"/>
                    </v:oval>
                    <v:oval id="Oval 344" o:spid="_x0000_s1303" style="position:absolute;left:6220;top:215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" fillcolor="green" stroked="f">
                      <o:lock v:ext="edit" aspectratio="t"/>
                    </v:oval>
                    <v:oval id="Oval 345" o:spid="_x0000_s1304" style="position:absolute;left:5698;top:225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" fillcolor="green" stroked="f">
                      <o:lock v:ext="edit" aspectratio="t"/>
                    </v:oval>
                    <v:oval id="Oval 346" o:spid="_x0000_s1305" style="position:absolute;left:6994;top:21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" fillcolor="green" stroked="f">
                      <o:lock v:ext="edit" aspectratio="t"/>
                    </v:oval>
                    <v:oval id="Oval 347" o:spid="_x0000_s1306" style="position:absolute;left:5886;top:239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" fillcolor="green" stroked="f">
                      <o:lock v:ext="edit" aspectratio="t"/>
                    </v:oval>
                  </v:group>
                </v:group>
                <v:shape id="Text Box 348" o:spid="_x0000_s1307" type="#_x0000_t202" style="position:absolute;left:1122;top:5847;width:2803;height: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">
                  <v:textbox>
                    <w:txbxContent>
                      <w:p w14:paraId="5EC66EDC" w14:textId="77777777" w:rsidR="00EB1D68" w:rsidRDefault="00EB1D68" w:rsidP="00EB1D68">
                        <w:r>
                          <w:t xml:space="preserve">1 </w:t>
                        </w:r>
                        <w:proofErr w:type="spellStart"/>
                        <w:r>
                          <w:rPr>
                            <w:i/>
                          </w:rPr>
                          <w:t>nm</w:t>
                        </w:r>
                        <w:proofErr w:type="spellEnd"/>
                        <w:r>
                          <w:t xml:space="preserve"> (Nanômetro) = 10</w:t>
                        </w:r>
                        <w:r>
                          <w:rPr>
                            <w:vertAlign w:val="superscript"/>
                          </w:rPr>
                          <w:t xml:space="preserve"> </w:t>
                        </w:r>
                        <w:r>
                          <w:rPr>
                            <w:rFonts w:ascii="Arial" w:hAnsi="Arial"/>
                            <w:sz w:val="22"/>
                            <w:vertAlign w:val="superscript"/>
                          </w:rPr>
                          <w:t>–</w:t>
                        </w:r>
                        <w:r>
                          <w:rPr>
                            <w:sz w:val="22"/>
                            <w:vertAlign w:val="superscript"/>
                          </w:rPr>
                          <w:t>9</w:t>
                        </w:r>
                        <w:r>
                          <w:t xml:space="preserve"> </w:t>
                        </w:r>
                        <w:r>
                          <w:rPr>
                            <w:i/>
                          </w:rPr>
                          <w:t>m</w:t>
                        </w:r>
                      </w:p>
                      <w:p w14:paraId="7D97DD56" w14:textId="77777777" w:rsidR="00EB1D68" w:rsidRDefault="00EB1D68" w:rsidP="00EB1D68"/>
                    </w:txbxContent>
                  </v:textbox>
                </v:shape>
              </v:group>
            </w:pict>
          </mc:Fallback>
        </mc:AlternateContent>
      </w:r>
    </w:p>
    <w:p w14:paraId="11759524" w14:textId="77777777" w:rsidR="00EB1D68" w:rsidRPr="00EB1D68" w:rsidRDefault="00EB1D68" w:rsidP="00EB1D68">
      <w:pPr>
        <w:rPr>
          <w:rFonts w:ascii="Arial" w:hAnsi="Arial" w:cs="Arial"/>
          <w:sz w:val="20"/>
          <w:szCs w:val="20"/>
        </w:rPr>
      </w:pPr>
    </w:p>
    <w:p w14:paraId="66E73B80" w14:textId="77777777" w:rsidR="00EB1D68" w:rsidRPr="00EB1D68" w:rsidRDefault="00EB1D68" w:rsidP="00EB1D68">
      <w:pPr>
        <w:rPr>
          <w:rFonts w:ascii="Arial" w:hAnsi="Arial" w:cs="Arial"/>
          <w:sz w:val="20"/>
          <w:szCs w:val="20"/>
        </w:rPr>
      </w:pPr>
    </w:p>
    <w:p w14:paraId="4FE28AE5" w14:textId="77777777" w:rsidR="00EB1D68" w:rsidRPr="00EB1D68" w:rsidRDefault="00EB1D68" w:rsidP="00EB1D68">
      <w:pPr>
        <w:rPr>
          <w:rFonts w:ascii="Arial" w:hAnsi="Arial" w:cs="Arial"/>
          <w:sz w:val="20"/>
          <w:szCs w:val="20"/>
        </w:rPr>
      </w:pPr>
    </w:p>
    <w:p w14:paraId="40F75486" w14:textId="77777777" w:rsidR="00EB1D68" w:rsidRPr="00EB1D68" w:rsidRDefault="00EB1D68" w:rsidP="00EB1D68">
      <w:pPr>
        <w:rPr>
          <w:rFonts w:ascii="Arial" w:hAnsi="Arial" w:cs="Arial"/>
          <w:sz w:val="20"/>
          <w:szCs w:val="20"/>
        </w:rPr>
      </w:pPr>
    </w:p>
    <w:p w14:paraId="6B7270A5" w14:textId="77777777" w:rsidR="00EB1D68" w:rsidRPr="00EB1D68" w:rsidRDefault="00EB1D68" w:rsidP="00EB1D68">
      <w:pPr>
        <w:rPr>
          <w:rFonts w:ascii="Arial" w:hAnsi="Arial" w:cs="Arial"/>
          <w:sz w:val="20"/>
          <w:szCs w:val="20"/>
        </w:rPr>
      </w:pPr>
    </w:p>
    <w:p w14:paraId="20584D39" w14:textId="77777777" w:rsidR="00EB1D68" w:rsidRPr="00EB1D68" w:rsidRDefault="00EB1D68" w:rsidP="00EB1D68">
      <w:pPr>
        <w:rPr>
          <w:rFonts w:ascii="Arial" w:hAnsi="Arial" w:cs="Arial"/>
          <w:sz w:val="20"/>
          <w:szCs w:val="20"/>
        </w:rPr>
      </w:pPr>
    </w:p>
    <w:p w14:paraId="7697511B" w14:textId="77777777" w:rsidR="00EB1D68" w:rsidRPr="00EB1D68" w:rsidRDefault="00EB1D68" w:rsidP="00EB1D68">
      <w:pPr>
        <w:rPr>
          <w:rFonts w:ascii="Arial" w:hAnsi="Arial" w:cs="Arial"/>
          <w:sz w:val="20"/>
          <w:szCs w:val="20"/>
        </w:rPr>
      </w:pPr>
    </w:p>
    <w:p w14:paraId="260F6B00" w14:textId="77777777" w:rsidR="00EB1D68" w:rsidRPr="00EB1D68" w:rsidRDefault="00EB1D68" w:rsidP="00EB1D68">
      <w:pPr>
        <w:rPr>
          <w:rFonts w:ascii="Arial" w:hAnsi="Arial" w:cs="Arial"/>
          <w:sz w:val="20"/>
          <w:szCs w:val="20"/>
        </w:rPr>
      </w:pPr>
    </w:p>
    <w:p w14:paraId="3888B1F2" w14:textId="77777777" w:rsidR="00EB1D68" w:rsidRPr="00EB1D68" w:rsidRDefault="00EB1D68" w:rsidP="00EB1D68">
      <w:pPr>
        <w:rPr>
          <w:rFonts w:ascii="Arial" w:hAnsi="Arial" w:cs="Arial"/>
          <w:sz w:val="20"/>
          <w:szCs w:val="20"/>
        </w:rPr>
      </w:pPr>
    </w:p>
    <w:p w14:paraId="6F1F6DAC" w14:textId="77777777" w:rsidR="00EB1D68" w:rsidRPr="00EB1D68" w:rsidRDefault="00EB1D68" w:rsidP="00EB1D68">
      <w:pPr>
        <w:rPr>
          <w:rFonts w:ascii="Arial" w:hAnsi="Arial" w:cs="Arial"/>
          <w:sz w:val="20"/>
          <w:szCs w:val="20"/>
        </w:rPr>
      </w:pPr>
    </w:p>
    <w:p w14:paraId="23BF5ABE" w14:textId="77777777" w:rsidR="00EB1D68" w:rsidRPr="00EB1D68" w:rsidRDefault="00EB1D68" w:rsidP="00EB1D68">
      <w:pPr>
        <w:rPr>
          <w:rFonts w:ascii="Arial" w:hAnsi="Arial" w:cs="Arial"/>
          <w:sz w:val="20"/>
          <w:szCs w:val="20"/>
        </w:rPr>
      </w:pPr>
    </w:p>
    <w:p w14:paraId="7F08FD37" w14:textId="77777777" w:rsidR="00EB1D68" w:rsidRPr="00EB1D68" w:rsidRDefault="00EB1D68" w:rsidP="00EB1D68">
      <w:pPr>
        <w:rPr>
          <w:rFonts w:ascii="Arial" w:hAnsi="Arial" w:cs="Arial"/>
          <w:sz w:val="20"/>
          <w:szCs w:val="20"/>
        </w:rPr>
      </w:pPr>
    </w:p>
    <w:p w14:paraId="16E73127" w14:textId="77777777" w:rsidR="00EB1D68" w:rsidRPr="00EB1D68" w:rsidRDefault="00EB1D68" w:rsidP="00EB1D68">
      <w:pPr>
        <w:rPr>
          <w:rFonts w:ascii="Arial" w:hAnsi="Arial" w:cs="Arial"/>
          <w:sz w:val="20"/>
          <w:szCs w:val="20"/>
        </w:rPr>
      </w:pPr>
    </w:p>
    <w:p w14:paraId="3E55568C" w14:textId="77777777" w:rsidR="00EB1D68" w:rsidRPr="00EB1D68" w:rsidRDefault="00EB1D68" w:rsidP="00EB1D68">
      <w:pPr>
        <w:rPr>
          <w:rFonts w:ascii="Arial" w:hAnsi="Arial" w:cs="Arial"/>
          <w:sz w:val="20"/>
          <w:szCs w:val="20"/>
        </w:rPr>
      </w:pPr>
    </w:p>
    <w:p w14:paraId="6AE6073B" w14:textId="77777777" w:rsidR="00EB1D68" w:rsidRPr="00EB1D68" w:rsidRDefault="00EB1D68" w:rsidP="00EB1D68">
      <w:pPr>
        <w:rPr>
          <w:rFonts w:ascii="Arial" w:hAnsi="Arial" w:cs="Arial"/>
          <w:sz w:val="20"/>
          <w:szCs w:val="20"/>
        </w:rPr>
      </w:pPr>
    </w:p>
    <w:p w14:paraId="15B0627D" w14:textId="77777777" w:rsidR="00EB1D68" w:rsidRPr="00EB1D68" w:rsidRDefault="00EB1D68" w:rsidP="00EB1D68">
      <w:pPr>
        <w:rPr>
          <w:rFonts w:ascii="Arial" w:hAnsi="Arial" w:cs="Arial"/>
          <w:sz w:val="20"/>
          <w:szCs w:val="20"/>
        </w:rPr>
      </w:pPr>
    </w:p>
    <w:p w14:paraId="2ABF1939" w14:textId="77777777" w:rsidR="00EB1D68" w:rsidRPr="00EB1D68" w:rsidRDefault="00EB1D68" w:rsidP="00EB1D68">
      <w:pPr>
        <w:rPr>
          <w:rFonts w:ascii="Arial" w:hAnsi="Arial" w:cs="Arial"/>
          <w:sz w:val="20"/>
          <w:szCs w:val="20"/>
        </w:rPr>
      </w:pPr>
    </w:p>
    <w:p w14:paraId="003761F3" w14:textId="77777777" w:rsidR="00EB1D68" w:rsidRPr="00EB1D68" w:rsidRDefault="00EB1D68" w:rsidP="00EB1D68">
      <w:pPr>
        <w:rPr>
          <w:rFonts w:ascii="Arial" w:hAnsi="Arial" w:cs="Arial"/>
          <w:sz w:val="20"/>
          <w:szCs w:val="20"/>
        </w:rPr>
      </w:pPr>
    </w:p>
    <w:p w14:paraId="67B54A44" w14:textId="77777777" w:rsidR="00EB1D68" w:rsidRPr="00EB1D68" w:rsidRDefault="00EB1D68" w:rsidP="00EB1D68">
      <w:pPr>
        <w:rPr>
          <w:rFonts w:ascii="Arial" w:hAnsi="Arial" w:cs="Arial"/>
          <w:sz w:val="20"/>
          <w:szCs w:val="20"/>
        </w:rPr>
      </w:pPr>
    </w:p>
    <w:p w14:paraId="30EF0C3D" w14:textId="77777777" w:rsidR="00EB1D68" w:rsidRPr="00EB1D68" w:rsidRDefault="00EB1D68" w:rsidP="00EB1D68">
      <w:pPr>
        <w:rPr>
          <w:rFonts w:ascii="Arial" w:hAnsi="Arial" w:cs="Arial"/>
          <w:sz w:val="20"/>
          <w:szCs w:val="20"/>
        </w:rPr>
      </w:pPr>
    </w:p>
    <w:p w14:paraId="5DB559D9" w14:textId="77777777" w:rsidR="00EB1D68" w:rsidRPr="00EB1D68" w:rsidRDefault="00EB1D68" w:rsidP="00EB1D68">
      <w:pPr>
        <w:rPr>
          <w:rFonts w:ascii="Arial" w:hAnsi="Arial" w:cs="Arial"/>
          <w:sz w:val="20"/>
          <w:szCs w:val="20"/>
        </w:rPr>
      </w:pPr>
    </w:p>
    <w:p w14:paraId="1144C3EF" w14:textId="77777777" w:rsidR="00EB1D68" w:rsidRPr="00EB1D68" w:rsidRDefault="00EB1D68" w:rsidP="00EB1D68">
      <w:pPr>
        <w:rPr>
          <w:rFonts w:ascii="Arial" w:hAnsi="Arial" w:cs="Arial"/>
          <w:sz w:val="20"/>
          <w:szCs w:val="20"/>
        </w:rPr>
      </w:pPr>
    </w:p>
    <w:p w14:paraId="161D6318" w14:textId="77777777" w:rsidR="00EB1D68" w:rsidRPr="00EB1D68" w:rsidRDefault="00EB1D68" w:rsidP="00EB1D68">
      <w:pPr>
        <w:rPr>
          <w:rFonts w:ascii="Arial" w:hAnsi="Arial" w:cs="Arial"/>
          <w:sz w:val="20"/>
          <w:szCs w:val="20"/>
        </w:rPr>
      </w:pPr>
    </w:p>
    <w:p w14:paraId="006F5D33" w14:textId="77777777" w:rsidR="00EB1D68" w:rsidRPr="00EB1D68" w:rsidRDefault="00EB1D68" w:rsidP="00EB1D68">
      <w:pPr>
        <w:rPr>
          <w:rFonts w:ascii="Arial" w:hAnsi="Arial" w:cs="Arial"/>
          <w:sz w:val="20"/>
          <w:szCs w:val="20"/>
        </w:rPr>
      </w:pPr>
    </w:p>
    <w:p w14:paraId="4B5719F6" w14:textId="77777777" w:rsidR="00EB1D68" w:rsidRPr="00EB1D68" w:rsidRDefault="00EB1D68" w:rsidP="00EB1D68">
      <w:pPr>
        <w:rPr>
          <w:rFonts w:ascii="Arial" w:hAnsi="Arial" w:cs="Arial"/>
          <w:sz w:val="20"/>
          <w:szCs w:val="20"/>
        </w:rPr>
      </w:pPr>
    </w:p>
    <w:p w14:paraId="678BC131" w14:textId="77777777" w:rsidR="00EB1D68" w:rsidRPr="00EB1D68" w:rsidRDefault="00EB1D68" w:rsidP="00EB1D68">
      <w:pPr>
        <w:rPr>
          <w:rFonts w:ascii="Arial" w:hAnsi="Arial" w:cs="Arial"/>
          <w:spacing w:val="-3"/>
          <w:sz w:val="20"/>
          <w:szCs w:val="20"/>
        </w:rPr>
      </w:pPr>
      <w:r w:rsidRPr="00EB1D68">
        <w:rPr>
          <w:rFonts w:ascii="Arial" w:hAnsi="Arial" w:cs="Arial"/>
          <w:spacing w:val="-3"/>
          <w:sz w:val="20"/>
          <w:szCs w:val="20"/>
        </w:rPr>
        <w:t xml:space="preserve">Em cada estrutura apresentada anteriormente, apesar de cada carbono estar ligado a outros quatro carbonos, </w:t>
      </w:r>
      <w:proofErr w:type="gramStart"/>
      <w:r w:rsidRPr="00EB1D68">
        <w:rPr>
          <w:rFonts w:ascii="Arial" w:hAnsi="Arial" w:cs="Arial"/>
          <w:spacing w:val="-3"/>
          <w:sz w:val="20"/>
          <w:szCs w:val="20"/>
        </w:rPr>
        <w:t>a geometria e o comprimento dessas ligações covalentes é</w:t>
      </w:r>
      <w:proofErr w:type="gramEnd"/>
      <w:r w:rsidRPr="00EB1D68">
        <w:rPr>
          <w:rFonts w:ascii="Arial" w:hAnsi="Arial" w:cs="Arial"/>
          <w:spacing w:val="-3"/>
          <w:sz w:val="20"/>
          <w:szCs w:val="20"/>
        </w:rPr>
        <w:t xml:space="preserve"> completamente diferente. Enquanto </w:t>
      </w:r>
      <w:proofErr w:type="gramStart"/>
      <w:r w:rsidRPr="00EB1D68">
        <w:rPr>
          <w:rFonts w:ascii="Arial" w:hAnsi="Arial" w:cs="Arial"/>
          <w:spacing w:val="-3"/>
          <w:sz w:val="20"/>
          <w:szCs w:val="20"/>
        </w:rPr>
        <w:t xml:space="preserve">na </w:t>
      </w:r>
      <w:r w:rsidRPr="00EB1D68">
        <w:rPr>
          <w:rFonts w:ascii="Arial" w:hAnsi="Arial" w:cs="Arial"/>
          <w:b/>
          <w:i/>
          <w:spacing w:val="-3"/>
          <w:sz w:val="20"/>
          <w:szCs w:val="20"/>
        </w:rPr>
        <w:t>grafite</w:t>
      </w:r>
      <w:proofErr w:type="gramEnd"/>
      <w:r w:rsidRPr="00EB1D68">
        <w:rPr>
          <w:rFonts w:ascii="Arial" w:hAnsi="Arial" w:cs="Arial"/>
          <w:spacing w:val="-3"/>
          <w:sz w:val="20"/>
          <w:szCs w:val="20"/>
        </w:rPr>
        <w:t xml:space="preserve"> os carbonos nas camadas se ligam formando hexágonos regulares e entre as camadas formam um feixe de segmentos paralelos entre si e perpendiculares às camadas de hexágonos; no </w:t>
      </w:r>
      <w:r w:rsidRPr="00EB1D68">
        <w:rPr>
          <w:rFonts w:ascii="Arial" w:hAnsi="Arial" w:cs="Arial"/>
          <w:b/>
          <w:i/>
          <w:spacing w:val="-3"/>
          <w:sz w:val="20"/>
          <w:szCs w:val="20"/>
        </w:rPr>
        <w:t>diamante</w:t>
      </w:r>
      <w:r w:rsidRPr="00EB1D68">
        <w:rPr>
          <w:rFonts w:ascii="Arial" w:hAnsi="Arial" w:cs="Arial"/>
          <w:spacing w:val="-3"/>
          <w:sz w:val="20"/>
          <w:szCs w:val="20"/>
        </w:rPr>
        <w:t xml:space="preserve"> os quatro carbonos da ligação formam os vértices de um tetraedro regular, cujo centro é outro carbono ligado aos quatro citados.</w:t>
      </w:r>
    </w:p>
    <w:p w14:paraId="777F5D66" w14:textId="77777777" w:rsidR="00EB1D68" w:rsidRPr="00EB1D68" w:rsidRDefault="00EB1D68" w:rsidP="00EB1D68">
      <w:pPr>
        <w:rPr>
          <w:rFonts w:ascii="Arial" w:hAnsi="Arial" w:cs="Arial"/>
          <w:spacing w:val="-3"/>
          <w:sz w:val="20"/>
          <w:szCs w:val="20"/>
        </w:rPr>
      </w:pPr>
    </w:p>
    <w:p w14:paraId="6C2F01C5" w14:textId="68C1D187" w:rsidR="00EB1D68" w:rsidRPr="00EB1D68" w:rsidRDefault="00EB1D68" w:rsidP="00EB1D68">
      <w:pPr>
        <w:rPr>
          <w:rFonts w:ascii="Arial" w:hAnsi="Arial" w:cs="Arial"/>
          <w:sz w:val="20"/>
          <w:szCs w:val="20"/>
        </w:rPr>
      </w:pPr>
      <w:r w:rsidRPr="00EB1D68">
        <w:rPr>
          <w:rFonts w:ascii="Arial" w:hAnsi="Arial" w:cs="Arial"/>
          <w:noProof/>
          <w:sz w:val="20"/>
          <w:szCs w:val="20"/>
        </w:rPr>
        <mc:AlternateContent>
          <mc:Choice Requires="wpg">
            <w:drawing>
              <wp:anchor distT="0" distB="0" distL="114300" distR="114300" simplePos="0" relativeHeight="251678720" behindDoc="0" locked="0" layoutInCell="0" allowOverlap="1" wp14:anchorId="70450F67" wp14:editId="5EC28DAB">
                <wp:simplePos x="0" y="0"/>
                <wp:positionH relativeFrom="column">
                  <wp:posOffset>0</wp:posOffset>
                </wp:positionH>
                <wp:positionV relativeFrom="paragraph">
                  <wp:posOffset>3175</wp:posOffset>
                </wp:positionV>
                <wp:extent cx="6179820" cy="1492250"/>
                <wp:effectExtent l="0" t="0" r="0" b="0"/>
                <wp:wrapNone/>
                <wp:docPr id="711" name="Agrupar 3"/>
                <wp:cNvGraphicFramePr/>
                <a:graphic xmlns:a="http://schemas.openxmlformats.org/drawingml/2006/main">
                  <a:graphicData uri="http://schemas.microsoft.com/office/word/2010/wordprocessingGroup">
                    <wpg:wgp>
                      <wpg:cNvGrpSpPr/>
                      <wpg:grpSpPr bwMode="auto">
                        <a:xfrm>
                          <a:off x="0" y="0"/>
                          <a:ext cx="6179820" cy="1492250"/>
                          <a:chOff x="0" y="0"/>
                          <a:chExt cx="9732" cy="2350"/>
                        </a:xfrm>
                      </wpg:grpSpPr>
                      <wpg:grpSp>
                        <wpg:cNvPr id="762585851" name="Group 3"/>
                        <wpg:cNvGrpSpPr>
                          <a:grpSpLocks/>
                        </wpg:cNvGrpSpPr>
                        <wpg:grpSpPr bwMode="auto">
                          <a:xfrm>
                            <a:off x="0" y="263"/>
                            <a:ext cx="3927" cy="1594"/>
                            <a:chOff x="0" y="263"/>
                            <a:chExt cx="3927" cy="1594"/>
                          </a:xfrm>
                        </wpg:grpSpPr>
                        <wpg:grpSp>
                          <wpg:cNvPr id="327806119" name="Group 4"/>
                          <wpg:cNvGrpSpPr>
                            <a:grpSpLocks/>
                          </wpg:cNvGrpSpPr>
                          <wpg:grpSpPr bwMode="auto">
                            <a:xfrm>
                              <a:off x="2168" y="266"/>
                              <a:ext cx="1759" cy="1591"/>
                              <a:chOff x="2168" y="266"/>
                              <a:chExt cx="1759" cy="1591"/>
                            </a:xfrm>
                          </wpg:grpSpPr>
                          <wps:wsp>
                            <wps:cNvPr id="1225638433" name="Line 5"/>
                            <wps:cNvCnPr/>
                            <wps:spPr bwMode="auto">
                              <a:xfrm rot="163427" flipH="1">
                                <a:off x="2259" y="322"/>
                                <a:ext cx="748" cy="1016"/>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39184895" name="Line 6"/>
                            <wps:cNvCnPr/>
                            <wps:spPr bwMode="auto">
                              <a:xfrm rot="-163427">
                                <a:off x="3087" y="324"/>
                                <a:ext cx="748" cy="1016"/>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86883543" name="Line 7"/>
                            <wps:cNvCnPr/>
                            <wps:spPr bwMode="auto">
                              <a:xfrm rot="3952559" flipH="1">
                                <a:off x="2633" y="714"/>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95055866" name="Line 8"/>
                            <wps:cNvCnPr/>
                            <wps:spPr bwMode="auto">
                              <a:xfrm rot="-47152559">
                                <a:off x="3451" y="71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136069027" name="Line 9"/>
                            <wps:cNvCnPr/>
                            <wps:spPr bwMode="auto">
                              <a:xfrm rot="1236304">
                                <a:off x="2891" y="962"/>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408163171" name="Line 10"/>
                            <wps:cNvCnPr/>
                            <wps:spPr bwMode="auto">
                              <a:xfrm>
                                <a:off x="3049" y="320"/>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484152396" name="AutoShape 11"/>
                            <wps:cNvSpPr>
                              <a:spLocks noChangeArrowheads="1"/>
                            </wps:cNvSpPr>
                            <wps:spPr bwMode="auto">
                              <a:xfrm rot="10800000">
                                <a:off x="2232" y="1336"/>
                                <a:ext cx="1636" cy="471"/>
                              </a:xfrm>
                              <a:prstGeom prst="triangle">
                                <a:avLst>
                                  <a:gd name="adj" fmla="val 68588"/>
                                </a:avLst>
                              </a:prstGeom>
                              <a:noFill/>
                              <a:ln w="635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5614446" name="Line 12"/>
                            <wps:cNvCnPr/>
                            <wps:spPr bwMode="auto">
                              <a:xfrm rot="21392396" flipH="1">
                                <a:off x="2712" y="348"/>
                                <a:ext cx="374" cy="1397"/>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26431004" name="Oval 13"/>
                            <wps:cNvSpPr>
                              <a:spLocks noChangeAspect="1" noChangeArrowheads="1"/>
                            </wps:cNvSpPr>
                            <wps:spPr bwMode="auto">
                              <a:xfrm>
                                <a:off x="2693" y="172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8596572" name="Oval 14"/>
                            <wps:cNvSpPr>
                              <a:spLocks noChangeAspect="1" noChangeArrowheads="1"/>
                            </wps:cNvSpPr>
                            <wps:spPr bwMode="auto">
                              <a:xfrm>
                                <a:off x="2168" y="127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115991" name="Oval 15"/>
                            <wps:cNvSpPr>
                              <a:spLocks noChangeAspect="1" noChangeArrowheads="1"/>
                            </wps:cNvSpPr>
                            <wps:spPr bwMode="auto">
                              <a:xfrm>
                                <a:off x="3797" y="127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170901" name="Oval 16"/>
                            <wps:cNvSpPr>
                              <a:spLocks noChangeAspect="1" noChangeArrowheads="1"/>
                            </wps:cNvSpPr>
                            <wps:spPr bwMode="auto">
                              <a:xfrm>
                                <a:off x="2982" y="925"/>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621387" name="Oval 17"/>
                            <wps:cNvSpPr>
                              <a:spLocks noChangeAspect="1" noChangeArrowheads="1"/>
                            </wps:cNvSpPr>
                            <wps:spPr bwMode="auto">
                              <a:xfrm>
                                <a:off x="2982" y="26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5122720" name="Group 18"/>
                          <wpg:cNvGrpSpPr>
                            <a:grpSpLocks/>
                          </wpg:cNvGrpSpPr>
                          <wpg:grpSpPr bwMode="auto">
                            <a:xfrm>
                              <a:off x="0" y="263"/>
                              <a:ext cx="1759" cy="1591"/>
                              <a:chOff x="0" y="263"/>
                              <a:chExt cx="1759" cy="1591"/>
                            </a:xfrm>
                          </wpg:grpSpPr>
                          <wps:wsp>
                            <wps:cNvPr id="2014152841" name="Line 19"/>
                            <wps:cNvCnPr/>
                            <wps:spPr bwMode="auto">
                              <a:xfrm rot="3952559" flipH="1">
                                <a:off x="465" y="711"/>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94289218" name="Line 20"/>
                            <wps:cNvCnPr/>
                            <wps:spPr bwMode="auto">
                              <a:xfrm rot="-47152559">
                                <a:off x="1283" y="709"/>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604023821" name="Line 21"/>
                            <wps:cNvCnPr/>
                            <wps:spPr bwMode="auto">
                              <a:xfrm rot="1236304">
                                <a:off x="723" y="959"/>
                                <a:ext cx="1" cy="895"/>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03520183" name="Line 22"/>
                            <wps:cNvCnPr/>
                            <wps:spPr bwMode="auto">
                              <a:xfrm>
                                <a:off x="881" y="317"/>
                                <a:ext cx="0" cy="678"/>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82883521" name="Oval 23"/>
                            <wps:cNvSpPr>
                              <a:spLocks noChangeAspect="1" noChangeArrowheads="1"/>
                            </wps:cNvSpPr>
                            <wps:spPr bwMode="auto">
                              <a:xfrm>
                                <a:off x="525" y="17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1089939" name="Oval 24"/>
                            <wps:cNvSpPr>
                              <a:spLocks noChangeAspect="1" noChangeArrowheads="1"/>
                            </wps:cNvSpPr>
                            <wps:spPr bwMode="auto">
                              <a:xfrm>
                                <a:off x="0" y="126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7092443" name="Oval 25"/>
                            <wps:cNvSpPr>
                              <a:spLocks noChangeAspect="1" noChangeArrowheads="1"/>
                            </wps:cNvSpPr>
                            <wps:spPr bwMode="auto">
                              <a:xfrm>
                                <a:off x="1629" y="127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3749486" name="Oval 26"/>
                            <wps:cNvSpPr>
                              <a:spLocks noChangeAspect="1" noChangeArrowheads="1"/>
                            </wps:cNvSpPr>
                            <wps:spPr bwMode="auto">
                              <a:xfrm>
                                <a:off x="814" y="92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8613374" name="Oval 27"/>
                            <wps:cNvSpPr>
                              <a:spLocks noChangeAspect="1" noChangeArrowheads="1"/>
                            </wps:cNvSpPr>
                            <wps:spPr bwMode="auto">
                              <a:xfrm>
                                <a:off x="814" y="263"/>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724804350" name="Group 28"/>
                        <wpg:cNvGrpSpPr>
                          <a:grpSpLocks/>
                        </wpg:cNvGrpSpPr>
                        <wpg:grpSpPr bwMode="auto">
                          <a:xfrm>
                            <a:off x="5101" y="0"/>
                            <a:ext cx="4631" cy="2350"/>
                            <a:chOff x="5101" y="0"/>
                            <a:chExt cx="4631" cy="2350"/>
                          </a:xfrm>
                        </wpg:grpSpPr>
                        <wpg:grpSp>
                          <wpg:cNvPr id="1004182584" name="Group 29"/>
                          <wpg:cNvGrpSpPr>
                            <a:grpSpLocks/>
                          </wpg:cNvGrpSpPr>
                          <wpg:grpSpPr bwMode="auto">
                            <a:xfrm>
                              <a:off x="5101" y="128"/>
                              <a:ext cx="1631" cy="2048"/>
                              <a:chOff x="5101" y="128"/>
                              <a:chExt cx="1631" cy="2048"/>
                            </a:xfrm>
                          </wpg:grpSpPr>
                          <wpg:grpSp>
                            <wpg:cNvPr id="966714280" name="Group 30"/>
                            <wpg:cNvGrpSpPr>
                              <a:grpSpLocks/>
                            </wpg:cNvGrpSpPr>
                            <wpg:grpSpPr bwMode="auto">
                              <a:xfrm>
                                <a:off x="5101" y="1780"/>
                                <a:ext cx="1631" cy="396"/>
                                <a:chOff x="5101" y="1780"/>
                                <a:chExt cx="1631" cy="396"/>
                              </a:xfrm>
                            </wpg:grpSpPr>
                            <wps:wsp>
                              <wps:cNvPr id="274518775" name="Line 31"/>
                              <wps:cNvCnPr/>
                              <wps:spPr bwMode="auto">
                                <a:xfrm>
                                  <a:off x="5363" y="2091"/>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8213901" name="Line 32"/>
                              <wps:cNvCnPr/>
                              <wps:spPr bwMode="auto">
                                <a:xfrm>
                                  <a:off x="5694" y="1857"/>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351941552" name="Line 33"/>
                              <wps:cNvCnPr/>
                              <wps:spPr bwMode="auto">
                                <a:xfrm rot="-773472">
                                  <a:off x="5129" y="1893"/>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29769800" name="Line 34"/>
                              <wps:cNvCnPr/>
                              <wps:spPr bwMode="auto">
                                <a:xfrm rot="1684031">
                                  <a:off x="5115" y="2021"/>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44934014" name="Line 35"/>
                              <wps:cNvCnPr/>
                              <wps:spPr bwMode="auto">
                                <a:xfrm rot="1684031">
                                  <a:off x="6444" y="1941"/>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768772462" name="Line 36"/>
                              <wps:cNvCnPr/>
                              <wps:spPr bwMode="auto">
                                <a:xfrm rot="-773472">
                                  <a:off x="6128" y="2058"/>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48592551" name="Oval 37"/>
                              <wps:cNvSpPr>
                                <a:spLocks noChangeAspect="1" noChangeArrowheads="1"/>
                              </wps:cNvSpPr>
                              <wps:spPr bwMode="auto">
                                <a:xfrm>
                                  <a:off x="6602" y="194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568361" name="Oval 38"/>
                              <wps:cNvSpPr>
                                <a:spLocks noChangeAspect="1" noChangeArrowheads="1"/>
                              </wps:cNvSpPr>
                              <wps:spPr bwMode="auto">
                                <a:xfrm>
                                  <a:off x="6080" y="204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0546069" name="Oval 39"/>
                              <wps:cNvSpPr>
                                <a:spLocks noChangeAspect="1" noChangeArrowheads="1"/>
                              </wps:cNvSpPr>
                              <wps:spPr bwMode="auto">
                                <a:xfrm>
                                  <a:off x="5623" y="178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1132167" name="Oval 40"/>
                              <wps:cNvSpPr>
                                <a:spLocks noChangeAspect="1" noChangeArrowheads="1"/>
                              </wps:cNvSpPr>
                              <wps:spPr bwMode="auto">
                                <a:xfrm>
                                  <a:off x="5101" y="188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45127" name="Oval 41"/>
                              <wps:cNvSpPr>
                                <a:spLocks noChangeAspect="1" noChangeArrowheads="1"/>
                              </wps:cNvSpPr>
                              <wps:spPr bwMode="auto">
                                <a:xfrm>
                                  <a:off x="5289" y="20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2832333" name="Oval 42"/>
                              <wps:cNvSpPr>
                                <a:spLocks noChangeAspect="1" noChangeArrowheads="1"/>
                              </wps:cNvSpPr>
                              <wps:spPr bwMode="auto">
                                <a:xfrm>
                                  <a:off x="6397" y="182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48880513" name="Group 43"/>
                            <wpg:cNvGrpSpPr>
                              <a:grpSpLocks/>
                            </wpg:cNvGrpSpPr>
                            <wpg:grpSpPr bwMode="auto">
                              <a:xfrm>
                                <a:off x="5163" y="128"/>
                                <a:ext cx="1511" cy="1329"/>
                                <a:chOff x="5163" y="128"/>
                                <a:chExt cx="1511" cy="1329"/>
                              </a:xfrm>
                            </wpg:grpSpPr>
                            <wps:wsp>
                              <wps:cNvPr id="916296783" name="AutoShape 44"/>
                              <wps:cNvSpPr>
                                <a:spLocks noChangeArrowheads="1"/>
                              </wps:cNvSpPr>
                              <wps:spPr bwMode="auto">
                                <a:xfrm>
                                  <a:off x="5219" y="184"/>
                                  <a:ext cx="1404" cy="1214"/>
                                </a:xfrm>
                                <a:prstGeom prst="hexagon">
                                  <a:avLst>
                                    <a:gd name="adj" fmla="val 28913"/>
                                    <a:gd name="vf" fmla="val 115470"/>
                                  </a:avLst>
                                </a:prstGeom>
                                <a:solidFill>
                                  <a:srgbClr val="FFFFFF"/>
                                </a:solidFill>
                                <a:ln w="19050">
                                  <a:solidFill>
                                    <a:srgbClr val="993300"/>
                                  </a:solidFill>
                                  <a:miter lim="800000"/>
                                  <a:headEnd/>
                                  <a:tailEnd/>
                                </a:ln>
                              </wps:spPr>
                              <wps:bodyPr rot="0" vert="horz" wrap="square" lIns="91440" tIns="45720" rIns="91440" bIns="45720" anchor="t" anchorCtr="0" upright="1">
                                <a:noAutofit/>
                              </wps:bodyPr>
                            </wps:wsp>
                            <wps:wsp>
                              <wps:cNvPr id="1110265816" name="Oval 45"/>
                              <wps:cNvSpPr>
                                <a:spLocks noChangeAspect="1" noChangeArrowheads="1"/>
                              </wps:cNvSpPr>
                              <wps:spPr bwMode="auto">
                                <a:xfrm>
                                  <a:off x="5505" y="12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925485" name="Oval 46"/>
                              <wps:cNvSpPr>
                                <a:spLocks noChangeAspect="1" noChangeArrowheads="1"/>
                              </wps:cNvSpPr>
                              <wps:spPr bwMode="auto">
                                <a:xfrm>
                                  <a:off x="6202" y="12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2082951" name="Oval 47"/>
                              <wps:cNvSpPr>
                                <a:spLocks noChangeAspect="1" noChangeArrowheads="1"/>
                              </wps:cNvSpPr>
                              <wps:spPr bwMode="auto">
                                <a:xfrm>
                                  <a:off x="6544" y="7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800931" name="Oval 48"/>
                              <wps:cNvSpPr>
                                <a:spLocks noChangeAspect="1" noChangeArrowheads="1"/>
                              </wps:cNvSpPr>
                              <wps:spPr bwMode="auto">
                                <a:xfrm>
                                  <a:off x="5163" y="71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423850" name="Oval 49"/>
                              <wps:cNvSpPr>
                                <a:spLocks noChangeAspect="1" noChangeArrowheads="1"/>
                              </wps:cNvSpPr>
                              <wps:spPr bwMode="auto">
                                <a:xfrm>
                                  <a:off x="5495" y="132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6318604" name="Oval 50"/>
                              <wps:cNvSpPr>
                                <a:spLocks noChangeAspect="1" noChangeArrowheads="1"/>
                              </wps:cNvSpPr>
                              <wps:spPr bwMode="auto">
                                <a:xfrm>
                                  <a:off x="6194" y="1327"/>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2034069952" name="Group 51"/>
                          <wpg:cNvGrpSpPr>
                            <a:grpSpLocks/>
                          </wpg:cNvGrpSpPr>
                          <wpg:grpSpPr bwMode="auto">
                            <a:xfrm>
                              <a:off x="7106" y="0"/>
                              <a:ext cx="2626" cy="2350"/>
                              <a:chOff x="7106" y="0"/>
                              <a:chExt cx="2626" cy="2350"/>
                            </a:xfrm>
                          </wpg:grpSpPr>
                          <wpg:grpSp>
                            <wpg:cNvPr id="1096398846" name="Group 52"/>
                            <wpg:cNvGrpSpPr>
                              <a:grpSpLocks/>
                            </wpg:cNvGrpSpPr>
                            <wpg:grpSpPr bwMode="auto">
                              <a:xfrm>
                                <a:off x="8647" y="1947"/>
                                <a:ext cx="187" cy="127"/>
                                <a:chOff x="8647" y="1947"/>
                                <a:chExt cx="187" cy="127"/>
                              </a:xfrm>
                            </wpg:grpSpPr>
                            <wps:wsp>
                              <wps:cNvPr id="650315267" name="Oval 53"/>
                              <wps:cNvSpPr>
                                <a:spLocks noChangeAspect="1" noChangeArrowheads="1"/>
                              </wps:cNvSpPr>
                              <wps:spPr bwMode="auto">
                                <a:xfrm>
                                  <a:off x="8716" y="1983"/>
                                  <a:ext cx="57" cy="57"/>
                                </a:xfrm>
                                <a:prstGeom prst="ellipse">
                                  <a:avLst/>
                                </a:prstGeom>
                                <a:solidFill>
                                  <a:srgbClr val="000000"/>
                                </a:solidFill>
                                <a:ln>
                                  <a:noFill/>
                                </a:ln>
                                <a:extLst>
                                  <a:ext uri="{91240B29-F687-4F45-9708-019B960494DF}">
                                    <a14:hiddenLine xmlns:a14="http://schemas.microsoft.com/office/drawing/2010/main" w="19050">
                                      <a:solidFill>
                                        <a:srgbClr val="FFFFFF"/>
                                      </a:solidFill>
                                      <a:round/>
                                      <a:headEnd/>
                                      <a:tailEnd/>
                                    </a14:hiddenLine>
                                  </a:ext>
                                </a:extLst>
                              </wps:spPr>
                              <wps:bodyPr rot="0" vert="horz" wrap="square" lIns="91440" tIns="45720" rIns="91440" bIns="45720" anchor="t" anchorCtr="0" upright="1">
                                <a:noAutofit/>
                              </wps:bodyPr>
                            </wps:wsp>
                            <wps:wsp>
                              <wps:cNvPr id="605701516" name="AutoShape 54"/>
                              <wps:cNvSpPr>
                                <a:spLocks noChangeArrowheads="1"/>
                              </wps:cNvSpPr>
                              <wps:spPr bwMode="auto">
                                <a:xfrm rot="1595061" flipV="1">
                                  <a:off x="8647" y="1947"/>
                                  <a:ext cx="187" cy="127"/>
                                </a:xfrm>
                                <a:prstGeom prst="parallelogram">
                                  <a:avLst>
                                    <a:gd name="adj" fmla="val 48856"/>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828273622" name="Group 55"/>
                            <wpg:cNvGrpSpPr>
                              <a:grpSpLocks/>
                            </wpg:cNvGrpSpPr>
                            <wpg:grpSpPr bwMode="auto">
                              <a:xfrm>
                                <a:off x="7329" y="1981"/>
                                <a:ext cx="187" cy="127"/>
                                <a:chOff x="7329" y="1981"/>
                                <a:chExt cx="187" cy="127"/>
                              </a:xfrm>
                            </wpg:grpSpPr>
                            <wps:wsp>
                              <wps:cNvPr id="634317522" name="Oval 56"/>
                              <wps:cNvSpPr>
                                <a:spLocks noChangeAspect="1" noChangeArrowheads="1"/>
                              </wps:cNvSpPr>
                              <wps:spPr bwMode="auto">
                                <a:xfrm>
                                  <a:off x="7407" y="2011"/>
                                  <a:ext cx="57" cy="57"/>
                                </a:xfrm>
                                <a:prstGeom prst="ellipse">
                                  <a:avLst/>
                                </a:prstGeom>
                                <a:solidFill>
                                  <a:srgbClr val="000000"/>
                                </a:solidFill>
                                <a:ln>
                                  <a:noFill/>
                                </a:ln>
                                <a:extLst>
                                  <a:ext uri="{91240B29-F687-4F45-9708-019B960494DF}">
                                    <a14:hiddenLine xmlns:a14="http://schemas.microsoft.com/office/drawing/2010/main" w="19050">
                                      <a:solidFill>
                                        <a:srgbClr val="FFFFFF"/>
                                      </a:solidFill>
                                      <a:round/>
                                      <a:headEnd/>
                                      <a:tailEnd/>
                                    </a14:hiddenLine>
                                  </a:ext>
                                </a:extLst>
                              </wps:spPr>
                              <wps:bodyPr rot="0" vert="horz" wrap="square" lIns="91440" tIns="45720" rIns="91440" bIns="45720" anchor="t" anchorCtr="0" upright="1">
                                <a:noAutofit/>
                              </wps:bodyPr>
                            </wps:wsp>
                            <wps:wsp>
                              <wps:cNvPr id="208730326" name="AutoShape 57"/>
                              <wps:cNvSpPr>
                                <a:spLocks noChangeArrowheads="1"/>
                              </wps:cNvSpPr>
                              <wps:spPr bwMode="auto">
                                <a:xfrm rot="-649938">
                                  <a:off x="7329" y="1981"/>
                                  <a:ext cx="187" cy="127"/>
                                </a:xfrm>
                                <a:prstGeom prst="parallelogram">
                                  <a:avLst>
                                    <a:gd name="adj" fmla="val 21589"/>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s:wsp>
                            <wps:cNvPr id="1733806235" name="Rectangle 58"/>
                            <wps:cNvSpPr>
                              <a:spLocks noChangeArrowheads="1"/>
                            </wps:cNvSpPr>
                            <wps:spPr bwMode="auto">
                              <a:xfrm>
                                <a:off x="8175" y="2106"/>
                                <a:ext cx="186" cy="18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204112926" name="Oval 59"/>
                            <wps:cNvSpPr>
                              <a:spLocks noChangeAspect="1" noChangeArrowheads="1"/>
                            </wps:cNvSpPr>
                            <wps:spPr bwMode="auto">
                              <a:xfrm>
                                <a:off x="8223" y="2149"/>
                                <a:ext cx="85" cy="85"/>
                              </a:xfrm>
                              <a:prstGeom prst="ellipse">
                                <a:avLst/>
                              </a:prstGeom>
                              <a:solidFill>
                                <a:srgbClr val="000000"/>
                              </a:solidFill>
                              <a:ln w="19050">
                                <a:solidFill>
                                  <a:srgbClr val="FFFFFF"/>
                                </a:solidFill>
                                <a:round/>
                                <a:headEnd/>
                                <a:tailEnd/>
                              </a:ln>
                            </wps:spPr>
                            <wps:bodyPr rot="0" vert="horz" wrap="square" lIns="91440" tIns="45720" rIns="91440" bIns="45720" anchor="t" anchorCtr="0" upright="1">
                              <a:noAutofit/>
                            </wps:bodyPr>
                          </wps:wsp>
                          <wpg:grpSp>
                            <wpg:cNvPr id="218554787" name="Group 60"/>
                            <wpg:cNvGrpSpPr>
                              <a:grpSpLocks/>
                            </wpg:cNvGrpSpPr>
                            <wpg:grpSpPr bwMode="auto">
                              <a:xfrm>
                                <a:off x="7350" y="312"/>
                                <a:ext cx="186" cy="186"/>
                                <a:chOff x="7350" y="312"/>
                                <a:chExt cx="186" cy="186"/>
                              </a:xfrm>
                            </wpg:grpSpPr>
                            <wps:wsp>
                              <wps:cNvPr id="236649001" name="Rectangle 61"/>
                              <wps:cNvSpPr>
                                <a:spLocks noChangeArrowheads="1"/>
                              </wps:cNvSpPr>
                              <wps:spPr bwMode="auto">
                                <a:xfrm>
                                  <a:off x="7350" y="312"/>
                                  <a:ext cx="186" cy="18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832700180" name="Oval 62"/>
                              <wps:cNvSpPr>
                                <a:spLocks noChangeAspect="1" noChangeArrowheads="1"/>
                              </wps:cNvSpPr>
                              <wps:spPr bwMode="auto">
                                <a:xfrm>
                                  <a:off x="7404" y="373"/>
                                  <a:ext cx="85" cy="85"/>
                                </a:xfrm>
                                <a:prstGeom prst="ellipse">
                                  <a:avLst/>
                                </a:prstGeom>
                                <a:solidFill>
                                  <a:srgbClr val="000000"/>
                                </a:solidFill>
                                <a:ln w="19050">
                                  <a:solidFill>
                                    <a:srgbClr val="FFFFFF"/>
                                  </a:solidFill>
                                  <a:round/>
                                  <a:headEnd/>
                                  <a:tailEnd/>
                                </a:ln>
                              </wps:spPr>
                              <wps:bodyPr rot="0" vert="horz" wrap="square" lIns="91440" tIns="45720" rIns="91440" bIns="45720" anchor="t" anchorCtr="0" upright="1">
                                <a:noAutofit/>
                              </wps:bodyPr>
                            </wps:wsp>
                          </wpg:grpSp>
                          <wpg:grpSp>
                            <wpg:cNvPr id="305668780" name="Group 63"/>
                            <wpg:cNvGrpSpPr>
                              <a:grpSpLocks/>
                            </wpg:cNvGrpSpPr>
                            <wpg:grpSpPr bwMode="auto">
                              <a:xfrm>
                                <a:off x="7106" y="0"/>
                                <a:ext cx="2626" cy="2350"/>
                                <a:chOff x="7106" y="0"/>
                                <a:chExt cx="2626" cy="2350"/>
                              </a:xfrm>
                            </wpg:grpSpPr>
                            <wps:wsp>
                              <wps:cNvPr id="878809973" name="Line 64"/>
                              <wps:cNvCnPr/>
                              <wps:spPr bwMode="auto">
                                <a:xfrm>
                                  <a:off x="9668" y="398"/>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89013168" name="Line 65"/>
                              <wps:cNvCnPr/>
                              <wps:spPr bwMode="auto">
                                <a:xfrm>
                                  <a:off x="7691" y="72"/>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44733567" name="Line 66"/>
                              <wps:cNvCnPr/>
                              <wps:spPr bwMode="auto">
                                <a:xfrm>
                                  <a:off x="8678" y="229"/>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g:grpSp>
                              <wpg:cNvPr id="856258153" name="Group 67"/>
                              <wpg:cNvGrpSpPr>
                                <a:grpSpLocks/>
                              </wpg:cNvGrpSpPr>
                              <wpg:grpSpPr bwMode="auto">
                                <a:xfrm>
                                  <a:off x="7120" y="77"/>
                                  <a:ext cx="1588" cy="260"/>
                                  <a:chOff x="7120" y="77"/>
                                  <a:chExt cx="1588" cy="260"/>
                                </a:xfrm>
                              </wpg:grpSpPr>
                              <wps:wsp>
                                <wps:cNvPr id="970534557" name="Line 68"/>
                                <wps:cNvCnPr/>
                                <wps:spPr bwMode="auto">
                                  <a:xfrm>
                                    <a:off x="7368" y="311"/>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506778658" name="Line 69"/>
                                <wps:cNvCnPr/>
                                <wps:spPr bwMode="auto">
                                  <a:xfrm>
                                    <a:off x="7699" y="77"/>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78310646" name="Line 70"/>
                                <wps:cNvCnPr/>
                                <wps:spPr bwMode="auto">
                                  <a:xfrm rot="-773472">
                                    <a:off x="7134" y="113"/>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71931549" name="Line 71"/>
                                <wps:cNvCnPr/>
                                <wps:spPr bwMode="auto">
                                  <a:xfrm rot="1684031">
                                    <a:off x="7120" y="241"/>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31387232" name="Line 72"/>
                                <wps:cNvCnPr/>
                                <wps:spPr bwMode="auto">
                                  <a:xfrm rot="1684031">
                                    <a:off x="8449" y="161"/>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g:grpSp>
                            <wpg:grpSp>
                              <wpg:cNvPr id="1321968049" name="Group 73"/>
                              <wpg:cNvGrpSpPr>
                                <a:grpSpLocks/>
                              </wpg:cNvGrpSpPr>
                              <wpg:grpSpPr bwMode="auto">
                                <a:xfrm>
                                  <a:off x="8119" y="242"/>
                                  <a:ext cx="1588" cy="260"/>
                                  <a:chOff x="8119" y="242"/>
                                  <a:chExt cx="1588" cy="260"/>
                                </a:xfrm>
                              </wpg:grpSpPr>
                              <wps:wsp>
                                <wps:cNvPr id="230496483" name="Line 74"/>
                                <wps:cNvCnPr/>
                                <wps:spPr bwMode="auto">
                                  <a:xfrm>
                                    <a:off x="8367" y="476"/>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95573433" name="Line 75"/>
                                <wps:cNvCnPr/>
                                <wps:spPr bwMode="auto">
                                  <a:xfrm>
                                    <a:off x="8698" y="242"/>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67246649" name="Line 76"/>
                                <wps:cNvCnPr/>
                                <wps:spPr bwMode="auto">
                                  <a:xfrm rot="-682629">
                                    <a:off x="9130" y="439"/>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67997657" name="Line 77"/>
                                <wps:cNvCnPr/>
                                <wps:spPr bwMode="auto">
                                  <a:xfrm rot="-773472">
                                    <a:off x="8133" y="278"/>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6578024" name="Line 78"/>
                                <wps:cNvCnPr/>
                                <wps:spPr bwMode="auto">
                                  <a:xfrm rot="1684031">
                                    <a:off x="8119" y="406"/>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483082047" name="Line 79"/>
                                <wps:cNvCnPr/>
                                <wps:spPr bwMode="auto">
                                  <a:xfrm rot="1684031">
                                    <a:off x="9448" y="326"/>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g:grpSp>
                            <wps:wsp>
                              <wps:cNvPr id="1791914764" name="Line 80"/>
                              <wps:cNvCnPr/>
                              <wps:spPr bwMode="auto">
                                <a:xfrm>
                                  <a:off x="7581" y="2265"/>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818678561" name="Line 81"/>
                              <wps:cNvCnPr/>
                              <wps:spPr bwMode="auto">
                                <a:xfrm>
                                  <a:off x="7912" y="2031"/>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375486081" name="Line 82"/>
                              <wps:cNvCnPr/>
                              <wps:spPr bwMode="auto">
                                <a:xfrm rot="-773472">
                                  <a:off x="7347" y="2067"/>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81301864" name="Line 83"/>
                              <wps:cNvCnPr/>
                              <wps:spPr bwMode="auto">
                                <a:xfrm rot="1684031">
                                  <a:off x="7333" y="2195"/>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26458957" name="Line 84"/>
                              <wps:cNvCnPr/>
                              <wps:spPr bwMode="auto">
                                <a:xfrm rot="1684031">
                                  <a:off x="8662" y="2115"/>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2008828044" name="Line 85"/>
                              <wps:cNvCnPr/>
                              <wps:spPr bwMode="auto">
                                <a:xfrm>
                                  <a:off x="8911" y="2196"/>
                                  <a:ext cx="758"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206940752" name="Line 86"/>
                              <wps:cNvCnPr/>
                              <wps:spPr bwMode="auto">
                                <a:xfrm rot="-773472">
                                  <a:off x="8346" y="2232"/>
                                  <a:ext cx="567" cy="26"/>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1098222258" name="Line 87"/>
                              <wps:cNvCnPr/>
                              <wps:spPr bwMode="auto">
                                <a:xfrm rot="1684031">
                                  <a:off x="7662" y="1939"/>
                                  <a:ext cx="259" cy="12"/>
                                </a:xfrm>
                                <a:prstGeom prst="line">
                                  <a:avLst/>
                                </a:prstGeom>
                                <a:noFill/>
                                <a:ln w="19050">
                                  <a:solidFill>
                                    <a:srgbClr val="800000"/>
                                  </a:solidFill>
                                  <a:round/>
                                  <a:headEnd/>
                                  <a:tailEnd/>
                                </a:ln>
                                <a:extLst>
                                  <a:ext uri="{909E8E84-426E-40DD-AFC4-6F175D3DCCD1}">
                                    <a14:hiddenFill xmlns:a14="http://schemas.microsoft.com/office/drawing/2010/main">
                                      <a:noFill/>
                                    </a14:hiddenFill>
                                  </a:ext>
                                </a:extLst>
                              </wps:spPr>
                              <wps:bodyPr/>
                            </wps:wsp>
                            <wps:wsp>
                              <wps:cNvPr id="802725380" name="Line 88"/>
                              <wps:cNvCnPr/>
                              <wps:spPr bwMode="auto">
                                <a:xfrm>
                                  <a:off x="8359" y="473"/>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216287713" name="Line 89"/>
                              <wps:cNvCnPr/>
                              <wps:spPr bwMode="auto">
                                <a:xfrm>
                                  <a:off x="7352" y="307"/>
                                  <a:ext cx="0" cy="1778"/>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198102251" name="Oval 90"/>
                              <wps:cNvSpPr>
                                <a:spLocks noChangeAspect="1" noChangeArrowheads="1"/>
                              </wps:cNvSpPr>
                              <wps:spPr bwMode="auto">
                                <a:xfrm>
                                  <a:off x="8607" y="16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1965523" name="Oval 91"/>
                              <wps:cNvSpPr>
                                <a:spLocks noChangeAspect="1" noChangeArrowheads="1"/>
                              </wps:cNvSpPr>
                              <wps:spPr bwMode="auto">
                                <a:xfrm>
                                  <a:off x="8085" y="26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6322957" name="Oval 92"/>
                              <wps:cNvSpPr>
                                <a:spLocks noChangeAspect="1" noChangeArrowheads="1"/>
                              </wps:cNvSpPr>
                              <wps:spPr bwMode="auto">
                                <a:xfrm>
                                  <a:off x="9072" y="43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507814" name="Oval 93"/>
                              <wps:cNvSpPr>
                                <a:spLocks noChangeAspect="1" noChangeArrowheads="1"/>
                              </wps:cNvSpPr>
                              <wps:spPr bwMode="auto">
                                <a:xfrm>
                                  <a:off x="9389" y="20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2493762" name="Oval 94"/>
                              <wps:cNvSpPr>
                                <a:spLocks noChangeAspect="1" noChangeArrowheads="1"/>
                              </wps:cNvSpPr>
                              <wps:spPr bwMode="auto">
                                <a:xfrm>
                                  <a:off x="8294" y="40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715018" name="Oval 95"/>
                              <wps:cNvSpPr>
                                <a:spLocks noChangeAspect="1" noChangeArrowheads="1"/>
                              </wps:cNvSpPr>
                              <wps:spPr bwMode="auto">
                                <a:xfrm>
                                  <a:off x="9594" y="33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3577708" name="Oval 96"/>
                              <wps:cNvSpPr>
                                <a:spLocks noChangeAspect="1" noChangeArrowheads="1"/>
                              </wps:cNvSpPr>
                              <wps:spPr bwMode="auto">
                                <a:xfrm>
                                  <a:off x="7628" y="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3760682" name="Oval 97"/>
                              <wps:cNvSpPr>
                                <a:spLocks noChangeAspect="1" noChangeArrowheads="1"/>
                              </wps:cNvSpPr>
                              <wps:spPr bwMode="auto">
                                <a:xfrm>
                                  <a:off x="7106" y="10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2932936" name="Oval 98"/>
                              <wps:cNvSpPr>
                                <a:spLocks noChangeAspect="1" noChangeArrowheads="1"/>
                              </wps:cNvSpPr>
                              <wps:spPr bwMode="auto">
                                <a:xfrm>
                                  <a:off x="7294" y="24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0331018" name="Oval 99"/>
                              <wps:cNvSpPr>
                                <a:spLocks noChangeAspect="1" noChangeArrowheads="1"/>
                              </wps:cNvSpPr>
                              <wps:spPr bwMode="auto">
                                <a:xfrm>
                                  <a:off x="8402" y="42"/>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1735750" name="Oval 100"/>
                              <wps:cNvSpPr>
                                <a:spLocks noChangeAspect="1" noChangeArrowheads="1"/>
                              </wps:cNvSpPr>
                              <wps:spPr bwMode="auto">
                                <a:xfrm>
                                  <a:off x="8820" y="21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4830081" name="Oval 101"/>
                              <wps:cNvSpPr>
                                <a:spLocks noChangeAspect="1" noChangeArrowheads="1"/>
                              </wps:cNvSpPr>
                              <wps:spPr bwMode="auto">
                                <a:xfrm>
                                  <a:off x="8298" y="22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8838723" name="Oval 102"/>
                              <wps:cNvSpPr>
                                <a:spLocks noChangeAspect="1" noChangeArrowheads="1"/>
                              </wps:cNvSpPr>
                              <wps:spPr bwMode="auto">
                                <a:xfrm>
                                  <a:off x="9602" y="216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6597831" name="Oval 103"/>
                              <wps:cNvSpPr>
                                <a:spLocks noChangeAspect="1" noChangeArrowheads="1"/>
                              </wps:cNvSpPr>
                              <wps:spPr bwMode="auto">
                                <a:xfrm>
                                  <a:off x="8615" y="1996"/>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7800276" name="Oval 104"/>
                              <wps:cNvSpPr>
                                <a:spLocks noChangeAspect="1" noChangeArrowheads="1"/>
                              </wps:cNvSpPr>
                              <wps:spPr bwMode="auto">
                                <a:xfrm>
                                  <a:off x="7841" y="195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8156753" name="Oval 105"/>
                              <wps:cNvSpPr>
                                <a:spLocks noChangeAspect="1" noChangeArrowheads="1"/>
                              </wps:cNvSpPr>
                              <wps:spPr bwMode="auto">
                                <a:xfrm>
                                  <a:off x="7295" y="2058"/>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294416" name="Oval 106"/>
                              <wps:cNvSpPr>
                                <a:spLocks noChangeAspect="1" noChangeArrowheads="1"/>
                              </wps:cNvSpPr>
                              <wps:spPr bwMode="auto">
                                <a:xfrm>
                                  <a:off x="7507" y="2194"/>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831777" name="Oval 107"/>
                              <wps:cNvSpPr>
                                <a:spLocks noChangeAspect="1" noChangeArrowheads="1"/>
                              </wps:cNvSpPr>
                              <wps:spPr bwMode="auto">
                                <a:xfrm>
                                  <a:off x="7615" y="1820"/>
                                  <a:ext cx="130" cy="130"/>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wgp>
                  </a:graphicData>
                </a:graphic>
                <wp14:sizeRelH relativeFrom="page">
                  <wp14:pctWidth>0</wp14:pctWidth>
                </wp14:sizeRelH>
                <wp14:sizeRelV relativeFrom="page">
                  <wp14:pctHeight>0</wp14:pctHeight>
                </wp14:sizeRelV>
              </wp:anchor>
            </w:drawing>
          </mc:Choice>
          <mc:Fallback>
            <w:pict>
              <v:group w14:anchorId="5D135E1D" id="Agrupar 3" o:spid="_x0000_s1026" style="position:absolute;margin-left:0;margin-top:.25pt;width:486.6pt;height:117.5pt;z-index:251678720" coordsize="9732,2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" o:allowincell="f">
                <v:group id="Group 3" o:spid="_x0000_s1027" style="position:absolute;top:263;width:3927;height:1594" coordorigin=",263" coordsize="3927,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">
                  <v:group id="Group 4" o:spid="_x0000_s1028" style="position:absolute;left:2168;top:266;width:1759;height:1591" coordorigin="2168,266"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">
                    <v:line id="Line 5" o:spid="_x0000_s1029" style="position:absolute;rotation:-178506fd;flip:x;visibility:visible;mso-wrap-style:square" from="2259,322" to="3007,1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" strokeweight=".5pt">
                      <v:stroke dashstyle="dash"/>
                    </v:line>
                    <v:line id="Line 6" o:spid="_x0000_s1030" style="position:absolute;rotation:-178506fd;visibility:visible;mso-wrap-style:square" from="3087,324" to="3835,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" strokeweight=".5pt">
                      <v:stroke dashstyle="dash"/>
                    </v:line>
                    <v:line id="Line 7" o:spid="_x0000_s1031" style="position:absolute;rotation:-4317248fd;flip:x;visibility:visible;mso-wrap-style:square" from="2633,714" to="2634,1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" strokecolor="maroon" strokeweight="1.5pt"/>
                    <v:line id="Line 8" o:spid="_x0000_s1032" style="position:absolute;rotation:-4317248fd;visibility:visible;mso-wrap-style:square" from="3451,712" to="3452,1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" strokecolor="maroon" strokeweight="1.5pt"/>
                    <v:line id="Line 9" o:spid="_x0000_s1033" style="position:absolute;rotation:1350374fd;visibility:visible;mso-wrap-style:square" from="2891,962" to="2892,1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" strokecolor="maroon" strokeweight="1.5pt"/>
                    <v:line id="Line 10" o:spid="_x0000_s1034" style="position:absolute;visibility:visible;mso-wrap-style:square" from="3049,320" to="3049,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" strokecolor="maroon"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1" o:spid="_x0000_s1035" type="#_x0000_t5" style="position:absolute;left:2232;top:1336;width:1636;height:471;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" adj="14815" filled="f" strokeweight=".5pt">
                      <v:stroke dashstyle="dash"/>
                    </v:shape>
                    <v:line id="Line 12" o:spid="_x0000_s1036" style="position:absolute;rotation:226759fd;flip:x;visibility:visible;mso-wrap-style:square" from="2712,348" to="3086,1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" strokeweight=".5pt">
                      <v:stroke dashstyle="dash"/>
                    </v:line>
                    <v:oval id="Oval 13" o:spid="_x0000_s1037" style="position:absolute;left:2693;top:172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" fillcolor="green" stroked="f">
                      <o:lock v:ext="edit" aspectratio="t"/>
                    </v:oval>
                    <v:oval id="Oval 14" o:spid="_x0000_s1038" style="position:absolute;left:2168;top:127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" fillcolor="green" stroked="f">
                      <o:lock v:ext="edit" aspectratio="t"/>
                    </v:oval>
                    <v:oval id="Oval 15" o:spid="_x0000_s1039" style="position:absolute;left:3797;top:127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" fillcolor="green" stroked="f">
                      <o:lock v:ext="edit" aspectratio="t"/>
                    </v:oval>
                    <v:oval id="Oval 16" o:spid="_x0000_s1040" style="position:absolute;left:2982;top:925;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" fillcolor="green" stroked="f">
                      <o:lock v:ext="edit" aspectratio="t"/>
                    </v:oval>
                    <v:oval id="Oval 17" o:spid="_x0000_s1041" style="position:absolute;left:2982;top:26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" fillcolor="green" stroked="f">
                      <o:lock v:ext="edit" aspectratio="t"/>
                    </v:oval>
                  </v:group>
                  <v:group id="Group 18" o:spid="_x0000_s1042" style="position:absolute;top:263;width:1759;height:1591" coordorigin=",263" coordsize="1759,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">
                    <v:line id="Line 19" o:spid="_x0000_s1043" style="position:absolute;rotation:-4317248fd;flip:x;visibility:visible;mso-wrap-style:square" from="465,711" to="466,1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" strokecolor="maroon" strokeweight="1.5pt"/>
                    <v:line id="Line 20" o:spid="_x0000_s1044" style="position:absolute;rotation:-4317248fd;visibility:visible;mso-wrap-style:square" from="1283,709" to="1284,1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" strokecolor="maroon" strokeweight="1.5pt"/>
                    <v:line id="Line 21" o:spid="_x0000_s1045" style="position:absolute;rotation:1350374fd;visibility:visible;mso-wrap-style:square" from="723,959" to="724,18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" strokecolor="maroon" strokeweight="1.5pt"/>
                    <v:line id="Line 22" o:spid="_x0000_s1046" style="position:absolute;visibility:visible;mso-wrap-style:square" from="881,317" to="88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" strokecolor="maroon" strokeweight="1.5pt"/>
                    <v:oval id="Oval 23" o:spid="_x0000_s1047" style="position:absolute;left:525;top:17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" fillcolor="green" stroked="f">
                      <o:lock v:ext="edit" aspectratio="t"/>
                    </v:oval>
                    <v:oval id="Oval 24" o:spid="_x0000_s1048" style="position:absolute;top:126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" fillcolor="green" stroked="f">
                      <o:lock v:ext="edit" aspectratio="t"/>
                    </v:oval>
                    <v:oval id="Oval 25" o:spid="_x0000_s1049" style="position:absolute;left:1629;top:127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" fillcolor="green" stroked="f">
                      <o:lock v:ext="edit" aspectratio="t"/>
                    </v:oval>
                    <v:oval id="Oval 26" o:spid="_x0000_s1050" style="position:absolute;left:814;top:92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" fillcolor="green" stroked="f">
                      <o:lock v:ext="edit" aspectratio="t"/>
                    </v:oval>
                    <v:oval id="Oval 27" o:spid="_x0000_s1051" style="position:absolute;left:814;top:263;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" fillcolor="green" stroked="f">
                      <o:lock v:ext="edit" aspectratio="t"/>
                    </v:oval>
                  </v:group>
                </v:group>
                <v:group id="Group 28" o:spid="_x0000_s1052" style="position:absolute;left:5101;width:4631;height:2350" coordorigin="5101" coordsize="4631,2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">
                  <v:group id="Group 29" o:spid="_x0000_s1053" style="position:absolute;left:5101;top:128;width:1631;height:2048" coordorigin="5101,128" coordsize="1631,2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">
                    <v:group id="Group 30" o:spid="_x0000_s1054" style="position:absolute;left:5101;top:1780;width:1631;height:396" coordorigin="5101,1780" coordsize="163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">
                      <v:line id="Line 31" o:spid="_x0000_s1055" style="position:absolute;visibility:visible;mso-wrap-style:square" from="5363,2091" to="6121,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" strokecolor="maroon" strokeweight="1.5pt"/>
                      <v:line id="Line 32" o:spid="_x0000_s1056" style="position:absolute;visibility:visible;mso-wrap-style:square" from="5694,1857" to="6452,1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" strokecolor="maroon" strokeweight="1.5pt"/>
                      <v:line id="Line 33" o:spid="_x0000_s1057" style="position:absolute;rotation:-844838fd;visibility:visible;mso-wrap-style:square" from="5129,1893" to="5696,19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" strokecolor="maroon" strokeweight="1.5pt"/>
                      <v:line id="Line 34" o:spid="_x0000_s1058" style="position:absolute;rotation:1839411fd;visibility:visible;mso-wrap-style:square" from="5115,2021" to="5374,2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" strokecolor="maroon" strokeweight="1.5pt"/>
                      <v:line id="Line 35" o:spid="_x0000_s1059" style="position:absolute;rotation:1839411fd;visibility:visible;mso-wrap-style:square" from="6444,1941" to="6703,1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" strokecolor="maroon" strokeweight="1.5pt"/>
                      <v:line id="Line 36" o:spid="_x0000_s1060" style="position:absolute;rotation:-844838fd;visibility:visible;mso-wrap-style:square" from="6128,2058" to="6695,2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" strokecolor="maroon" strokeweight="1.5pt"/>
                      <v:oval id="Oval 37" o:spid="_x0000_s1061" style="position:absolute;left:6602;top:194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" fillcolor="green" stroked="f">
                        <o:lock v:ext="edit" aspectratio="t"/>
                      </v:oval>
                      <v:oval id="Oval 38" o:spid="_x0000_s1062" style="position:absolute;left:6080;top:204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" fillcolor="green" stroked="f">
                        <o:lock v:ext="edit" aspectratio="t"/>
                      </v:oval>
                      <v:oval id="Oval 39" o:spid="_x0000_s1063" style="position:absolute;left:5623;top:178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" fillcolor="green" stroked="f">
                        <o:lock v:ext="edit" aspectratio="t"/>
                      </v:oval>
                      <v:oval id="Oval 40" o:spid="_x0000_s1064" style="position:absolute;left:5101;top:188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" fillcolor="green" stroked="f">
                        <o:lock v:ext="edit" aspectratio="t"/>
                      </v:oval>
                      <v:oval id="Oval 41" o:spid="_x0000_s1065" style="position:absolute;left:5289;top:20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" fillcolor="green" stroked="f">
                        <o:lock v:ext="edit" aspectratio="t"/>
                      </v:oval>
                      <v:oval id="Oval 42" o:spid="_x0000_s1066" style="position:absolute;left:6397;top:182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" fillcolor="green" stroked="f">
                        <o:lock v:ext="edit" aspectratio="t"/>
                      </v:oval>
                    </v:group>
                    <v:group id="Group 43" o:spid="_x0000_s1067" style="position:absolute;left:5163;top:128;width:1511;height:1329" coordorigin="5163,128" coordsize="1511,1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">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AutoShape 44" o:spid="_x0000_s1068" type="#_x0000_t9" style="position:absolute;left:5219;top:184;width:1404;height:1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" strokecolor="#930" strokeweight="1.5pt"/>
                      <v:oval id="Oval 45" o:spid="_x0000_s1069" style="position:absolute;left:5505;top:12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" fillcolor="green" stroked="f">
                        <o:lock v:ext="edit" aspectratio="t"/>
                      </v:oval>
                      <v:oval id="Oval 46" o:spid="_x0000_s1070" style="position:absolute;left:6202;top:12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" fillcolor="green" stroked="f">
                        <o:lock v:ext="edit" aspectratio="t"/>
                      </v:oval>
                      <v:oval id="Oval 47" o:spid="_x0000_s1071" style="position:absolute;left:6544;top:7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" fillcolor="green" stroked="f">
                        <o:lock v:ext="edit" aspectratio="t"/>
                      </v:oval>
                      <v:oval id="Oval 48" o:spid="_x0000_s1072" style="position:absolute;left:5163;top:71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" fillcolor="green" stroked="f">
                        <o:lock v:ext="edit" aspectratio="t"/>
                      </v:oval>
                      <v:oval id="Oval 49" o:spid="_x0000_s1073" style="position:absolute;left:5495;top:132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" fillcolor="green" stroked="f">
                        <o:lock v:ext="edit" aspectratio="t"/>
                      </v:oval>
                      <v:oval id="Oval 50" o:spid="_x0000_s1074" style="position:absolute;left:6194;top:1327;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" fillcolor="green" stroked="f">
                        <o:lock v:ext="edit" aspectratio="t"/>
                      </v:oval>
                    </v:group>
                  </v:group>
                  <v:group id="Group 51" o:spid="_x0000_s1075" style="position:absolute;left:7106;width:2626;height:2350" coordorigin="7106" coordsize="2626,2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">
                    <v:group id="Group 52" o:spid="_x0000_s1076" style="position:absolute;left:8647;top:1947;width:187;height:127" coordorigin="8647,1947" coordsize="18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">
                      <v:oval id="Oval 53" o:spid="_x0000_s1077" style="position:absolute;left:8716;top:198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" fillcolor="black" stroked="f" strokecolor="white" strokeweight="1.5pt">
                        <o:lock v:ext="edit" aspectratio="t"/>
                      </v:oval>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54" o:spid="_x0000_s1078" type="#_x0000_t7" style="position:absolute;left:8647;top:1947;width:187;height:127;rotation:-1742232fd;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" adj="7167" filled="f" fillcolor="black"/>
                    </v:group>
                    <v:group id="Group 55" o:spid="_x0000_s1079" style="position:absolute;left:7329;top:1981;width:187;height:127" coordorigin="7329,1981" coordsize="18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">
                      <v:oval id="Oval 56" o:spid="_x0000_s1080" style="position:absolute;left:7407;top:20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" fillcolor="black" stroked="f" strokecolor="white" strokeweight="1.5pt">
                        <o:lock v:ext="edit" aspectratio="t"/>
                      </v:oval>
                      <v:shape id="AutoShape 57" o:spid="_x0000_s1081" type="#_x0000_t7" style="position:absolute;left:7329;top:1981;width:187;height:127;rotation:-70990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" adj="3167" filled="f" fillcolor="black"/>
                    </v:group>
                    <v:rect id="Rectangle 58" o:spid="_x0000_s1082" style="position:absolute;left:8175;top:2106;width:186;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" filled="f" fillcolor="black"/>
                    <v:oval id="Oval 59" o:spid="_x0000_s1083" style="position:absolute;left:8223;top:21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" fillcolor="black" strokecolor="white" strokeweight="1.5pt">
                      <o:lock v:ext="edit" aspectratio="t"/>
                    </v:oval>
                    <v:group id="Group 60" o:spid="_x0000_s1084" style="position:absolute;left:7350;top:312;width:186;height:186" coordorigin="7350,312" coordsize="186,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">
                      <v:rect id="Rectangle 61" o:spid="_x0000_s1085" style="position:absolute;left:7350;top:312;width:186;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" filled="f" fillcolor="black"/>
                      <v:oval id="Oval 62" o:spid="_x0000_s1086" style="position:absolute;left:7404;top:37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" fillcolor="black" strokecolor="white" strokeweight="1.5pt">
                        <o:lock v:ext="edit" aspectratio="t"/>
                      </v:oval>
                    </v:group>
                    <v:group id="Group 63" o:spid="_x0000_s1087" style="position:absolute;left:7106;width:2626;height:2350" coordorigin="7106" coordsize="2626,2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">
                      <v:line id="Line 64" o:spid="_x0000_s1088" style="position:absolute;visibility:visible;mso-wrap-style:square" from="9668,398" to="9668,2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" strokecolor="blue" strokeweight="1.5pt"/>
                      <v:line id="Line 65" o:spid="_x0000_s1089" style="position:absolute;visibility:visible;mso-wrap-style:square" from="7691,72" to="7691,1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" strokecolor="blue" strokeweight="1.5pt"/>
                      <v:line id="Line 66" o:spid="_x0000_s1090" style="position:absolute;visibility:visible;mso-wrap-style:square" from="8678,229" to="8678,2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" strokecolor="blue" strokeweight="1.5pt"/>
                      <v:group id="Group 67" o:spid="_x0000_s1091" style="position:absolute;left:7120;top:77;width:1588;height:260" coordorigin="7120,77" coordsize="158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">
                        <v:line id="Line 68" o:spid="_x0000_s1092" style="position:absolute;visibility:visible;mso-wrap-style:square" from="7368,311" to="8126,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" strokecolor="maroon" strokeweight="1.5pt"/>
                        <v:line id="Line 69" o:spid="_x0000_s1093" style="position:absolute;visibility:visible;mso-wrap-style:square" from="7699,77" to="8457,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" strokecolor="maroon" strokeweight="1.5pt"/>
                        <v:line id="Line 70" o:spid="_x0000_s1094" style="position:absolute;rotation:-844838fd;visibility:visible;mso-wrap-style:square" from="7134,113" to="7701,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" strokecolor="maroon" strokeweight="1.5pt"/>
                        <v:line id="Line 71" o:spid="_x0000_s1095" style="position:absolute;rotation:1839411fd;visibility:visible;mso-wrap-style:square" from="7120,241" to="7379,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" strokecolor="maroon" strokeweight="1.5pt"/>
                        <v:line id="Line 72" o:spid="_x0000_s1096" style="position:absolute;rotation:1839411fd;visibility:visible;mso-wrap-style:square" from="8449,161" to="8708,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" strokecolor="maroon" strokeweight="1.5pt"/>
                      </v:group>
                      <v:group id="Group 73" o:spid="_x0000_s1097" style="position:absolute;left:8119;top:242;width:1588;height:260" coordorigin="8119,242" coordsize="158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">
                        <v:line id="Line 74" o:spid="_x0000_s1098" style="position:absolute;visibility:visible;mso-wrap-style:square" from="8367,476" to="9125,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" strokecolor="maroon" strokeweight="1.5pt"/>
                        <v:line id="Line 75" o:spid="_x0000_s1099" style="position:absolute;visibility:visible;mso-wrap-style:square" from="8698,242" to="9456,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" strokecolor="maroon" strokeweight="1.5pt"/>
                        <v:line id="Line 76" o:spid="_x0000_s1100" style="position:absolute;rotation:-745613fd;visibility:visible;mso-wrap-style:square" from="9130,439" to="9697,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" strokecolor="maroon" strokeweight="1.5pt"/>
                        <v:line id="Line 77" o:spid="_x0000_s1101" style="position:absolute;rotation:-844838fd;visibility:visible;mso-wrap-style:square" from="8133,278" to="8700,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" strokecolor="maroon" strokeweight="1.5pt"/>
                        <v:line id="Line 78" o:spid="_x0000_s1102" style="position:absolute;rotation:1839411fd;visibility:visible;mso-wrap-style:square" from="8119,406" to="8378,4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" strokecolor="maroon" strokeweight="1.5pt"/>
                        <v:line id="Line 79" o:spid="_x0000_s1103" style="position:absolute;rotation:1839411fd;visibility:visible;mso-wrap-style:square" from="9448,326" to="9707,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" strokecolor="maroon" strokeweight="1.5pt"/>
                      </v:group>
                      <v:line id="Line 80" o:spid="_x0000_s1104" style="position:absolute;visibility:visible;mso-wrap-style:square" from="7581,2265" to="8339,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" strokecolor="maroon" strokeweight="1.5pt"/>
                      <v:line id="Line 81" o:spid="_x0000_s1105" style="position:absolute;visibility:visible;mso-wrap-style:square" from="7912,2031" to="8670,2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" strokecolor="maroon" strokeweight="1.5pt"/>
                      <v:line id="Line 82" o:spid="_x0000_s1106" style="position:absolute;rotation:-844838fd;visibility:visible;mso-wrap-style:square" from="7347,2067" to="7914,2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" strokecolor="maroon" strokeweight="1.5pt"/>
                      <v:line id="Line 83" o:spid="_x0000_s1107" style="position:absolute;rotation:1839411fd;visibility:visible;mso-wrap-style:square" from="7333,2195" to="7592,2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" strokecolor="maroon" strokeweight="1.5pt"/>
                      <v:line id="Line 84" o:spid="_x0000_s1108" style="position:absolute;rotation:1839411fd;visibility:visible;mso-wrap-style:square" from="8662,2115" to="8921,2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" strokecolor="maroon" strokeweight="1.5pt"/>
                      <v:line id="Line 85" o:spid="_x0000_s1109" style="position:absolute;visibility:visible;mso-wrap-style:square" from="8911,2196" to="9669,2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" strokecolor="maroon" strokeweight="1.5pt"/>
                      <v:line id="Line 86" o:spid="_x0000_s1110" style="position:absolute;rotation:-844838fd;visibility:visible;mso-wrap-style:square" from="8346,2232" to="8913,2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" strokecolor="maroon" strokeweight="1.5pt"/>
                      <v:line id="Line 87" o:spid="_x0000_s1111" style="position:absolute;rotation:1839411fd;visibility:visible;mso-wrap-style:square" from="7662,1939" to="7921,1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" strokecolor="maroon" strokeweight="1.5pt"/>
                      <v:line id="Line 88" o:spid="_x0000_s1112" style="position:absolute;visibility:visible;mso-wrap-style:square" from="8359,473" to="8359,2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" strokecolor="blue" strokeweight="1.5pt"/>
                      <v:line id="Line 89" o:spid="_x0000_s1113" style="position:absolute;visibility:visible;mso-wrap-style:square" from="7352,307" to="7352,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" strokecolor="blue" strokeweight="1.5pt"/>
                      <v:oval id="Oval 90" o:spid="_x0000_s1114" style="position:absolute;left:8607;top:16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" fillcolor="green" stroked="f">
                        <o:lock v:ext="edit" aspectratio="t"/>
                      </v:oval>
                      <v:oval id="Oval 91" o:spid="_x0000_s1115" style="position:absolute;left:8085;top:26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" fillcolor="green" stroked="f">
                        <o:lock v:ext="edit" aspectratio="t"/>
                      </v:oval>
                      <v:oval id="Oval 92" o:spid="_x0000_s1116" style="position:absolute;left:9072;top:43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" fillcolor="green" stroked="f">
                        <o:lock v:ext="edit" aspectratio="t"/>
                      </v:oval>
                      <v:oval id="Oval 93" o:spid="_x0000_s1117" style="position:absolute;left:9389;top:20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" fillcolor="green" stroked="f">
                        <o:lock v:ext="edit" aspectratio="t"/>
                      </v:oval>
                      <v:oval id="Oval 94" o:spid="_x0000_s1118" style="position:absolute;left:8294;top:40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" fillcolor="green" stroked="f">
                        <o:lock v:ext="edit" aspectratio="t"/>
                      </v:oval>
                      <v:oval id="Oval 95" o:spid="_x0000_s1119" style="position:absolute;left:9594;top:33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" fillcolor="green" stroked="f">
                        <o:lock v:ext="edit" aspectratio="t"/>
                      </v:oval>
                      <v:oval id="Oval 96" o:spid="_x0000_s1120" style="position:absolute;left:762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" fillcolor="green" stroked="f">
                        <o:lock v:ext="edit" aspectratio="t"/>
                      </v:oval>
                      <v:oval id="Oval 97" o:spid="_x0000_s1121" style="position:absolute;left:7106;top:10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" fillcolor="green" stroked="f">
                        <o:lock v:ext="edit" aspectratio="t"/>
                      </v:oval>
                      <v:oval id="Oval 98" o:spid="_x0000_s1122" style="position:absolute;left:7294;top:24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" fillcolor="green" stroked="f">
                        <o:lock v:ext="edit" aspectratio="t"/>
                      </v:oval>
                      <v:oval id="Oval 99" o:spid="_x0000_s1123" style="position:absolute;left:8402;top:42;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" fillcolor="green" stroked="f">
                        <o:lock v:ext="edit" aspectratio="t"/>
                      </v:oval>
                      <v:oval id="Oval 100" o:spid="_x0000_s1124" style="position:absolute;left:8820;top:21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" fillcolor="green" stroked="f">
                        <o:lock v:ext="edit" aspectratio="t"/>
                      </v:oval>
                      <v:oval id="Oval 101" o:spid="_x0000_s1125" style="position:absolute;left:8298;top:22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" fillcolor="green" stroked="f">
                        <o:lock v:ext="edit" aspectratio="t"/>
                      </v:oval>
                      <v:oval id="Oval 102" o:spid="_x0000_s1126" style="position:absolute;left:9602;top:216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" fillcolor="green" stroked="f">
                        <o:lock v:ext="edit" aspectratio="t"/>
                      </v:oval>
                      <v:oval id="Oval 103" o:spid="_x0000_s1127" style="position:absolute;left:8615;top:1996;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" fillcolor="green" stroked="f">
                        <o:lock v:ext="edit" aspectratio="t"/>
                      </v:oval>
                      <v:oval id="Oval 104" o:spid="_x0000_s1128" style="position:absolute;left:7841;top:195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" fillcolor="green" stroked="f">
                        <o:lock v:ext="edit" aspectratio="t"/>
                      </v:oval>
                      <v:oval id="Oval 105" o:spid="_x0000_s1129" style="position:absolute;left:7295;top:2058;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" fillcolor="green" stroked="f">
                        <o:lock v:ext="edit" aspectratio="t"/>
                      </v:oval>
                      <v:oval id="Oval 106" o:spid="_x0000_s1130" style="position:absolute;left:7507;top:2194;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" fillcolor="green" stroked="f">
                        <o:lock v:ext="edit" aspectratio="t"/>
                      </v:oval>
                      <v:oval id="Oval 107" o:spid="_x0000_s1131" style="position:absolute;left:7615;top:1820;width:130;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" fillcolor="green" stroked="f">
                        <o:lock v:ext="edit" aspectratio="t"/>
                      </v:oval>
                    </v:group>
                  </v:group>
                </v:group>
              </v:group>
            </w:pict>
          </mc:Fallback>
        </mc:AlternateContent>
      </w:r>
    </w:p>
    <w:p w14:paraId="6263DC2C" w14:textId="77777777" w:rsidR="00EB1D68" w:rsidRPr="00EB1D68" w:rsidRDefault="00EB1D68" w:rsidP="00EB1D68">
      <w:pPr>
        <w:rPr>
          <w:rFonts w:ascii="Arial" w:hAnsi="Arial" w:cs="Arial"/>
          <w:sz w:val="20"/>
          <w:szCs w:val="20"/>
        </w:rPr>
      </w:pPr>
    </w:p>
    <w:p w14:paraId="2C027CB2" w14:textId="77777777" w:rsidR="00EB1D68" w:rsidRPr="00EB1D68" w:rsidRDefault="00EB1D68" w:rsidP="00EB1D68">
      <w:pPr>
        <w:rPr>
          <w:rFonts w:ascii="Arial" w:hAnsi="Arial" w:cs="Arial"/>
          <w:sz w:val="20"/>
          <w:szCs w:val="20"/>
        </w:rPr>
      </w:pPr>
    </w:p>
    <w:p w14:paraId="7676840A" w14:textId="77777777" w:rsidR="00EB1D68" w:rsidRPr="00EB1D68" w:rsidRDefault="00EB1D68" w:rsidP="00EB1D68">
      <w:pPr>
        <w:rPr>
          <w:rFonts w:ascii="Arial" w:hAnsi="Arial" w:cs="Arial"/>
          <w:sz w:val="20"/>
          <w:szCs w:val="20"/>
        </w:rPr>
      </w:pPr>
    </w:p>
    <w:p w14:paraId="3BB4697F" w14:textId="77777777" w:rsidR="00EB1D68" w:rsidRPr="00EB1D68" w:rsidRDefault="00EB1D68" w:rsidP="00EB1D68">
      <w:pPr>
        <w:rPr>
          <w:rFonts w:ascii="Arial" w:hAnsi="Arial" w:cs="Arial"/>
          <w:sz w:val="20"/>
          <w:szCs w:val="20"/>
        </w:rPr>
      </w:pPr>
    </w:p>
    <w:p w14:paraId="133FFC57" w14:textId="77777777" w:rsidR="00EB1D68" w:rsidRPr="00EB1D68" w:rsidRDefault="00EB1D68" w:rsidP="00EB1D68">
      <w:pPr>
        <w:rPr>
          <w:rFonts w:ascii="Arial" w:hAnsi="Arial" w:cs="Arial"/>
          <w:spacing w:val="-4"/>
          <w:sz w:val="20"/>
          <w:szCs w:val="20"/>
        </w:rPr>
      </w:pPr>
    </w:p>
    <w:p w14:paraId="18C048DC" w14:textId="77777777" w:rsidR="00EB1D68" w:rsidRPr="00EB1D68" w:rsidRDefault="00EB1D68" w:rsidP="00EB1D68">
      <w:pPr>
        <w:rPr>
          <w:rFonts w:ascii="Arial" w:hAnsi="Arial" w:cs="Arial"/>
          <w:spacing w:val="-4"/>
          <w:sz w:val="20"/>
          <w:szCs w:val="20"/>
        </w:rPr>
      </w:pPr>
    </w:p>
    <w:p w14:paraId="23B7DCB1" w14:textId="77777777" w:rsidR="00EB1D68" w:rsidRPr="00EB1D68" w:rsidRDefault="00EB1D68" w:rsidP="00EB1D68">
      <w:pPr>
        <w:rPr>
          <w:rFonts w:ascii="Arial" w:hAnsi="Arial" w:cs="Arial"/>
          <w:spacing w:val="-4"/>
          <w:sz w:val="20"/>
          <w:szCs w:val="20"/>
        </w:rPr>
      </w:pPr>
    </w:p>
    <w:p w14:paraId="5F9A31B0" w14:textId="77777777" w:rsidR="00EB1D68" w:rsidRPr="00EB1D68" w:rsidRDefault="00EB1D68" w:rsidP="00EB1D68">
      <w:pPr>
        <w:rPr>
          <w:rFonts w:ascii="Arial" w:hAnsi="Arial" w:cs="Arial"/>
          <w:spacing w:val="-4"/>
          <w:sz w:val="20"/>
          <w:szCs w:val="20"/>
        </w:rPr>
      </w:pPr>
    </w:p>
    <w:p w14:paraId="39712067" w14:textId="77777777" w:rsidR="00EB1D68" w:rsidRPr="00EB1D68" w:rsidRDefault="00EB1D68" w:rsidP="00EB1D68">
      <w:pPr>
        <w:rPr>
          <w:rFonts w:ascii="Arial" w:hAnsi="Arial" w:cs="Arial"/>
          <w:spacing w:val="-4"/>
          <w:sz w:val="20"/>
          <w:szCs w:val="20"/>
        </w:rPr>
      </w:pPr>
      <w:r w:rsidRPr="00EB1D68">
        <w:rPr>
          <w:rFonts w:ascii="Arial" w:hAnsi="Arial" w:cs="Arial"/>
          <w:spacing w:val="-4"/>
          <w:sz w:val="20"/>
          <w:szCs w:val="20"/>
        </w:rPr>
        <w:t xml:space="preserve">Utilizando as razões trigonométricas </w:t>
      </w:r>
      <w:proofErr w:type="spellStart"/>
      <w:r w:rsidRPr="00EB1D68">
        <w:rPr>
          <w:rFonts w:ascii="Arial" w:hAnsi="Arial" w:cs="Arial"/>
          <w:smallCaps/>
          <w:spacing w:val="-4"/>
          <w:sz w:val="20"/>
          <w:szCs w:val="20"/>
        </w:rPr>
        <w:t>sen</w:t>
      </w:r>
      <w:proofErr w:type="spellEnd"/>
      <w:r w:rsidRPr="00EB1D68">
        <w:rPr>
          <w:rFonts w:ascii="Arial" w:hAnsi="Arial" w:cs="Arial"/>
          <w:spacing w:val="-4"/>
          <w:sz w:val="20"/>
          <w:szCs w:val="20"/>
        </w:rPr>
        <w:t xml:space="preserve"> 55º </w:t>
      </w:r>
      <w:r w:rsidRPr="00EB1D68">
        <w:rPr>
          <w:rFonts w:ascii="Arial" w:hAnsi="Arial" w:cs="Arial"/>
          <w:spacing w:val="-4"/>
          <w:sz w:val="20"/>
          <w:szCs w:val="20"/>
        </w:rPr>
        <w:sym w:font="Symbol" w:char="F0BB"/>
      </w:r>
      <w:r w:rsidRPr="00EB1D68">
        <w:rPr>
          <w:rFonts w:ascii="Arial" w:hAnsi="Arial" w:cs="Arial"/>
          <w:spacing w:val="-4"/>
          <w:sz w:val="20"/>
          <w:szCs w:val="20"/>
        </w:rPr>
        <w:t xml:space="preserve"> 0,82 e </w:t>
      </w:r>
      <w:r w:rsidRPr="00EB1D68">
        <w:rPr>
          <w:rFonts w:ascii="Arial" w:hAnsi="Arial" w:cs="Arial"/>
          <w:smallCaps/>
          <w:spacing w:val="-4"/>
          <w:sz w:val="20"/>
          <w:szCs w:val="20"/>
        </w:rPr>
        <w:t>cos</w:t>
      </w:r>
      <w:r w:rsidRPr="00EB1D68">
        <w:rPr>
          <w:rFonts w:ascii="Arial" w:hAnsi="Arial" w:cs="Arial"/>
          <w:spacing w:val="-4"/>
          <w:sz w:val="20"/>
          <w:szCs w:val="20"/>
        </w:rPr>
        <w:t xml:space="preserve"> 55º </w:t>
      </w:r>
      <w:r w:rsidRPr="00EB1D68">
        <w:rPr>
          <w:rFonts w:ascii="Arial" w:hAnsi="Arial" w:cs="Arial"/>
          <w:spacing w:val="-4"/>
          <w:sz w:val="20"/>
          <w:szCs w:val="20"/>
        </w:rPr>
        <w:sym w:font="Symbol" w:char="F0BB"/>
      </w:r>
      <w:r w:rsidRPr="00EB1D68">
        <w:rPr>
          <w:rFonts w:ascii="Arial" w:hAnsi="Arial" w:cs="Arial"/>
          <w:spacing w:val="-4"/>
          <w:sz w:val="20"/>
          <w:szCs w:val="20"/>
        </w:rPr>
        <w:t xml:space="preserve"> 0,57 e aproximando o ângulo entre as ligações do diamante para 110º e o comprimento delas para 0,15 </w:t>
      </w:r>
      <w:proofErr w:type="spellStart"/>
      <w:r w:rsidRPr="00EB1D68">
        <w:rPr>
          <w:rFonts w:ascii="Arial" w:hAnsi="Arial" w:cs="Arial"/>
          <w:i/>
          <w:spacing w:val="-4"/>
          <w:sz w:val="20"/>
          <w:szCs w:val="20"/>
        </w:rPr>
        <w:t>nm</w:t>
      </w:r>
      <w:proofErr w:type="spellEnd"/>
      <w:r w:rsidRPr="00EB1D68">
        <w:rPr>
          <w:rFonts w:ascii="Arial" w:hAnsi="Arial" w:cs="Arial"/>
          <w:spacing w:val="-4"/>
          <w:sz w:val="20"/>
          <w:szCs w:val="20"/>
        </w:rPr>
        <w:t xml:space="preserve">, chegamos </w:t>
      </w:r>
      <w:proofErr w:type="spellStart"/>
      <w:proofErr w:type="gramStart"/>
      <w:r w:rsidRPr="00EB1D68">
        <w:rPr>
          <w:rFonts w:ascii="Arial" w:hAnsi="Arial" w:cs="Arial"/>
          <w:spacing w:val="-4"/>
          <w:sz w:val="20"/>
          <w:szCs w:val="20"/>
        </w:rPr>
        <w:t>a</w:t>
      </w:r>
      <w:proofErr w:type="spellEnd"/>
      <w:proofErr w:type="gramEnd"/>
      <w:r w:rsidRPr="00EB1D68">
        <w:rPr>
          <w:rFonts w:ascii="Arial" w:hAnsi="Arial" w:cs="Arial"/>
          <w:spacing w:val="-4"/>
          <w:sz w:val="20"/>
          <w:szCs w:val="20"/>
        </w:rPr>
        <w:t xml:space="preserve"> conclusão que a medida aproximada, em metros, da aresta desse tetraedro imaginário é:</w:t>
      </w:r>
    </w:p>
    <w:p w14:paraId="42C6C78C" w14:textId="77777777" w:rsidR="00EB1D68" w:rsidRPr="00EB1D68" w:rsidRDefault="00EB1D68" w:rsidP="00EB1D68">
      <w:pPr>
        <w:rPr>
          <w:rFonts w:ascii="Arial" w:hAnsi="Arial" w:cs="Arial"/>
          <w:spacing w:val="-4"/>
          <w:sz w:val="20"/>
          <w:szCs w:val="20"/>
        </w:rPr>
      </w:pPr>
    </w:p>
    <w:p w14:paraId="43F4E5BC"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(A) 8,55 </w:t>
      </w:r>
      <w:r w:rsidRPr="00EB1D68">
        <w:rPr>
          <w:rFonts w:ascii="Arial" w:hAnsi="Arial" w:cs="Arial"/>
          <w:sz w:val="20"/>
          <w:szCs w:val="20"/>
        </w:rPr>
        <w:sym w:font="Symbol" w:char="F0B4"/>
      </w:r>
      <w:r w:rsidRPr="00EB1D68">
        <w:rPr>
          <w:rFonts w:ascii="Arial" w:hAnsi="Arial" w:cs="Arial"/>
          <w:sz w:val="20"/>
          <w:szCs w:val="20"/>
        </w:rPr>
        <w:t xml:space="preserve"> 10</w:t>
      </w:r>
      <w:r w:rsidRPr="00EB1D68">
        <w:rPr>
          <w:rFonts w:ascii="Arial" w:hAnsi="Arial" w:cs="Arial"/>
          <w:sz w:val="20"/>
          <w:szCs w:val="20"/>
          <w:vertAlign w:val="superscript"/>
        </w:rPr>
        <w:t xml:space="preserve"> –11</w:t>
      </w:r>
      <w:r w:rsidRPr="00EB1D68">
        <w:rPr>
          <w:rFonts w:ascii="Arial" w:hAnsi="Arial" w:cs="Arial"/>
          <w:sz w:val="20"/>
          <w:szCs w:val="20"/>
        </w:rPr>
        <w:t xml:space="preserve"> </w:t>
      </w:r>
    </w:p>
    <w:p w14:paraId="251E40BB"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(B) 1,23 </w:t>
      </w:r>
      <w:r w:rsidRPr="00EB1D68">
        <w:rPr>
          <w:rFonts w:ascii="Arial" w:hAnsi="Arial" w:cs="Arial"/>
          <w:sz w:val="20"/>
          <w:szCs w:val="20"/>
        </w:rPr>
        <w:sym w:font="Symbol" w:char="F0B4"/>
      </w:r>
      <w:r w:rsidRPr="00EB1D68">
        <w:rPr>
          <w:rFonts w:ascii="Arial" w:hAnsi="Arial" w:cs="Arial"/>
          <w:sz w:val="20"/>
          <w:szCs w:val="20"/>
        </w:rPr>
        <w:t xml:space="preserve"> 10</w:t>
      </w:r>
      <w:r w:rsidRPr="00EB1D68">
        <w:rPr>
          <w:rFonts w:ascii="Arial" w:hAnsi="Arial" w:cs="Arial"/>
          <w:sz w:val="20"/>
          <w:szCs w:val="20"/>
          <w:vertAlign w:val="superscript"/>
        </w:rPr>
        <w:t xml:space="preserve"> –10</w:t>
      </w:r>
      <w:r w:rsidRPr="00EB1D68">
        <w:rPr>
          <w:rFonts w:ascii="Arial" w:hAnsi="Arial" w:cs="Arial"/>
          <w:sz w:val="20"/>
          <w:szCs w:val="20"/>
        </w:rPr>
        <w:t xml:space="preserve"> </w:t>
      </w:r>
    </w:p>
    <w:p w14:paraId="14A5FAD6"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(C) 1,71 </w:t>
      </w:r>
      <w:r w:rsidRPr="00EB1D68">
        <w:rPr>
          <w:rFonts w:ascii="Arial" w:hAnsi="Arial" w:cs="Arial"/>
          <w:sz w:val="20"/>
          <w:szCs w:val="20"/>
        </w:rPr>
        <w:sym w:font="Symbol" w:char="F0B4"/>
      </w:r>
      <w:r w:rsidRPr="00EB1D68">
        <w:rPr>
          <w:rFonts w:ascii="Arial" w:hAnsi="Arial" w:cs="Arial"/>
          <w:sz w:val="20"/>
          <w:szCs w:val="20"/>
        </w:rPr>
        <w:t xml:space="preserve"> 10</w:t>
      </w:r>
      <w:r w:rsidRPr="00EB1D68">
        <w:rPr>
          <w:rFonts w:ascii="Arial" w:hAnsi="Arial" w:cs="Arial"/>
          <w:sz w:val="20"/>
          <w:szCs w:val="20"/>
          <w:vertAlign w:val="superscript"/>
        </w:rPr>
        <w:t xml:space="preserve"> –10</w:t>
      </w:r>
      <w:r w:rsidRPr="00EB1D68">
        <w:rPr>
          <w:rFonts w:ascii="Arial" w:hAnsi="Arial" w:cs="Arial"/>
          <w:sz w:val="20"/>
          <w:szCs w:val="20"/>
        </w:rPr>
        <w:t xml:space="preserve"> </w:t>
      </w:r>
    </w:p>
    <w:p w14:paraId="3E94A05C"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(D) 2,46 </w:t>
      </w:r>
      <w:r w:rsidRPr="00EB1D68">
        <w:rPr>
          <w:rFonts w:ascii="Arial" w:hAnsi="Arial" w:cs="Arial"/>
          <w:sz w:val="20"/>
          <w:szCs w:val="20"/>
        </w:rPr>
        <w:sym w:font="Symbol" w:char="F0B4"/>
      </w:r>
      <w:r w:rsidRPr="00EB1D68">
        <w:rPr>
          <w:rFonts w:ascii="Arial" w:hAnsi="Arial" w:cs="Arial"/>
          <w:sz w:val="20"/>
          <w:szCs w:val="20"/>
        </w:rPr>
        <w:t xml:space="preserve"> 10</w:t>
      </w:r>
      <w:r w:rsidRPr="00EB1D68">
        <w:rPr>
          <w:rFonts w:ascii="Arial" w:hAnsi="Arial" w:cs="Arial"/>
          <w:sz w:val="20"/>
          <w:szCs w:val="20"/>
          <w:vertAlign w:val="superscript"/>
        </w:rPr>
        <w:t xml:space="preserve"> –10</w:t>
      </w:r>
    </w:p>
    <w:p w14:paraId="66D8C13C"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(E) 5,48 </w:t>
      </w:r>
      <w:r w:rsidRPr="00EB1D68">
        <w:rPr>
          <w:rFonts w:ascii="Arial" w:hAnsi="Arial" w:cs="Arial"/>
          <w:sz w:val="20"/>
          <w:szCs w:val="20"/>
        </w:rPr>
        <w:sym w:font="Symbol" w:char="F0B4"/>
      </w:r>
      <w:r w:rsidRPr="00EB1D68">
        <w:rPr>
          <w:rFonts w:ascii="Arial" w:hAnsi="Arial" w:cs="Arial"/>
          <w:sz w:val="20"/>
          <w:szCs w:val="20"/>
        </w:rPr>
        <w:t xml:space="preserve"> 10</w:t>
      </w:r>
      <w:r w:rsidRPr="00EB1D68">
        <w:rPr>
          <w:rFonts w:ascii="Arial" w:hAnsi="Arial" w:cs="Arial"/>
          <w:sz w:val="20"/>
          <w:szCs w:val="20"/>
          <w:vertAlign w:val="superscript"/>
        </w:rPr>
        <w:t xml:space="preserve"> –10</w:t>
      </w:r>
    </w:p>
    <w:p w14:paraId="247A1681" w14:textId="77777777" w:rsidR="00EB1D68" w:rsidRPr="00EB1D68" w:rsidRDefault="00EB1D68" w:rsidP="00EB1D68">
      <w:pPr>
        <w:rPr>
          <w:rFonts w:ascii="Arial" w:hAnsi="Arial" w:cs="Arial"/>
          <w:sz w:val="20"/>
          <w:szCs w:val="20"/>
        </w:rPr>
      </w:pPr>
    </w:p>
    <w:p w14:paraId="7ABE286E" w14:textId="77777777" w:rsidR="00EB1D68" w:rsidRPr="00EB1D68" w:rsidRDefault="00EB1D68" w:rsidP="00EB1D68">
      <w:pPr>
        <w:rPr>
          <w:rFonts w:ascii="Arial" w:hAnsi="Arial" w:cs="Arial"/>
          <w:sz w:val="20"/>
          <w:szCs w:val="20"/>
        </w:rPr>
      </w:pPr>
    </w:p>
    <w:p w14:paraId="6E017BA5" w14:textId="0DF2682B" w:rsidR="00EB1D68" w:rsidRPr="00EB1D68" w:rsidRDefault="00EB1D68" w:rsidP="00EB1D68">
      <w:pPr>
        <w:rPr>
          <w:rFonts w:ascii="Arial" w:hAnsi="Arial" w:cs="Arial"/>
          <w:sz w:val="20"/>
          <w:szCs w:val="20"/>
        </w:rPr>
      </w:pPr>
      <w:r w:rsidRPr="00EB1D68">
        <w:rPr>
          <w:rFonts w:ascii="Arial" w:hAnsi="Arial" w:cs="Arial"/>
          <w:bCs/>
          <w:sz w:val="20"/>
          <w:szCs w:val="20"/>
        </w:rPr>
        <w:lastRenderedPageBreak/>
        <w:t xml:space="preserve">8) </w:t>
      </w:r>
      <w:r w:rsidRPr="00EB1D68">
        <w:rPr>
          <w:rFonts w:ascii="Arial" w:hAnsi="Arial" w:cs="Arial"/>
          <w:sz w:val="20"/>
          <w:szCs w:val="20"/>
        </w:rPr>
        <w:t>Para construir um dodecaedro regular, João recortou em papelão 12 pentágonos regulares, todos congruentes, conforme é mostrado abaixo:</w:t>
      </w:r>
    </w:p>
    <w:p w14:paraId="49F15DAE" w14:textId="487CA391" w:rsidR="00EB1D68" w:rsidRPr="00EB1D68" w:rsidRDefault="00EB1D68" w:rsidP="00EB1D68">
      <w:pPr>
        <w:ind w:left="181"/>
        <w:rPr>
          <w:rFonts w:ascii="Arial" w:hAnsi="Arial" w:cs="Arial"/>
          <w:sz w:val="20"/>
          <w:szCs w:val="20"/>
        </w:rPr>
      </w:pPr>
      <w:r w:rsidRPr="00EB1D68">
        <w:rPr>
          <w:rFonts w:ascii="Arial" w:hAnsi="Arial" w:cs="Arial"/>
          <w:noProof/>
          <w:sz w:val="20"/>
          <w:szCs w:val="20"/>
        </w:rPr>
        <mc:AlternateContent>
          <mc:Choice Requires="wps">
            <w:drawing>
              <wp:anchor distT="0" distB="0" distL="114300" distR="114300" simplePos="0" relativeHeight="251680768" behindDoc="0" locked="0" layoutInCell="1" allowOverlap="1" wp14:anchorId="04BF1197" wp14:editId="245ABFCB">
                <wp:simplePos x="0" y="0"/>
                <wp:positionH relativeFrom="column">
                  <wp:posOffset>1828800</wp:posOffset>
                </wp:positionH>
                <wp:positionV relativeFrom="paragraph">
                  <wp:posOffset>80010</wp:posOffset>
                </wp:positionV>
                <wp:extent cx="2559050" cy="1217930"/>
                <wp:effectExtent l="0" t="3810" r="3175" b="0"/>
                <wp:wrapSquare wrapText="bothSides"/>
                <wp:docPr id="2117458543" name="Caixa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0" cy="12179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B31499" w14:textId="3F99E06C" w:rsidR="00EB1D68" w:rsidRDefault="00EB1D68" w:rsidP="00EB1D68">
                            <w:pPr>
                              <w:ind w:left="181"/>
                            </w:pPr>
                            <w:r>
                              <w:rPr>
                                <w:noProof/>
                                <w:sz w:val="20"/>
                                <w:szCs w:val="20"/>
                              </w:rPr>
                              <w:drawing>
                                <wp:inline distT="0" distB="0" distL="0" distR="0" wp14:anchorId="33DC97AA" wp14:editId="7D444862">
                                  <wp:extent cx="2257425" cy="1123950"/>
                                  <wp:effectExtent l="0" t="0" r="9525" b="0"/>
                                  <wp:docPr id="1929007367"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2257425" cy="11239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4BF1197" id="Caixa de Texto 10" o:spid="_x0000_s1308" type="#_x0000_t202" style="position:absolute;left:0;text-align:left;margin-left:2in;margin-top:6.3pt;width:201.5pt;height:95.9pt;z-index:25168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" stroked="f">
                <v:textbox style="mso-fit-shape-to-text:t">
                  <w:txbxContent>
                    <w:p w14:paraId="30B31499" w14:textId="3F99E06C" w:rsidR="00EB1D68" w:rsidRDefault="00EB1D68" w:rsidP="00EB1D68">
                      <w:pPr>
                        <w:ind w:left="181"/>
                      </w:pPr>
                      <w:r>
                        <w:rPr>
                          <w:noProof/>
                          <w:sz w:val="20"/>
                          <w:szCs w:val="20"/>
                        </w:rPr>
                        <w:drawing>
                          <wp:inline distT="0" distB="0" distL="0" distR="0" wp14:anchorId="33DC97AA" wp14:editId="7D444862">
                            <wp:extent cx="2257425" cy="1123950"/>
                            <wp:effectExtent l="0" t="0" r="9525" b="0"/>
                            <wp:docPr id="1929007367"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257425" cy="1123950"/>
                                    </a:xfrm>
                                    <a:prstGeom prst="rect">
                                      <a:avLst/>
                                    </a:prstGeom>
                                    <a:noFill/>
                                    <a:ln>
                                      <a:noFill/>
                                    </a:ln>
                                  </pic:spPr>
                                </pic:pic>
                              </a:graphicData>
                            </a:graphic>
                          </wp:inline>
                        </w:drawing>
                      </w:r>
                    </w:p>
                  </w:txbxContent>
                </v:textbox>
                <w10:wrap type="square"/>
              </v:shape>
            </w:pict>
          </mc:Fallback>
        </mc:AlternateContent>
      </w:r>
    </w:p>
    <w:p w14:paraId="4BA3B60D" w14:textId="77777777" w:rsidR="00EB1D68" w:rsidRPr="00EB1D68" w:rsidRDefault="00EB1D68" w:rsidP="00EB1D68">
      <w:pPr>
        <w:ind w:left="181"/>
        <w:rPr>
          <w:rFonts w:ascii="Arial" w:hAnsi="Arial" w:cs="Arial"/>
          <w:sz w:val="20"/>
          <w:szCs w:val="20"/>
        </w:rPr>
      </w:pPr>
    </w:p>
    <w:p w14:paraId="628BE265" w14:textId="77777777" w:rsidR="00EB1D68" w:rsidRPr="00EB1D68" w:rsidRDefault="00EB1D68" w:rsidP="00EB1D68">
      <w:pPr>
        <w:ind w:left="181"/>
        <w:rPr>
          <w:rFonts w:ascii="Arial" w:hAnsi="Arial" w:cs="Arial"/>
          <w:sz w:val="20"/>
          <w:szCs w:val="20"/>
        </w:rPr>
      </w:pPr>
    </w:p>
    <w:p w14:paraId="2B791615" w14:textId="77777777" w:rsidR="00EB1D68" w:rsidRPr="00EB1D68" w:rsidRDefault="00EB1D68" w:rsidP="00EB1D68">
      <w:pPr>
        <w:ind w:left="181"/>
        <w:rPr>
          <w:rFonts w:ascii="Arial" w:hAnsi="Arial" w:cs="Arial"/>
          <w:sz w:val="20"/>
          <w:szCs w:val="20"/>
        </w:rPr>
      </w:pPr>
    </w:p>
    <w:p w14:paraId="5F50F1DA" w14:textId="77777777" w:rsidR="00EB1D68" w:rsidRPr="00EB1D68" w:rsidRDefault="00EB1D68" w:rsidP="00EB1D68">
      <w:pPr>
        <w:ind w:left="181"/>
        <w:rPr>
          <w:rFonts w:ascii="Arial" w:hAnsi="Arial" w:cs="Arial"/>
          <w:sz w:val="20"/>
          <w:szCs w:val="20"/>
        </w:rPr>
      </w:pPr>
    </w:p>
    <w:p w14:paraId="3F5B2A50" w14:textId="77777777" w:rsidR="00EB1D68" w:rsidRPr="00EB1D68" w:rsidRDefault="00EB1D68" w:rsidP="00EB1D68">
      <w:pPr>
        <w:ind w:left="181"/>
        <w:rPr>
          <w:rFonts w:ascii="Arial" w:hAnsi="Arial" w:cs="Arial"/>
          <w:sz w:val="20"/>
          <w:szCs w:val="20"/>
        </w:rPr>
      </w:pPr>
    </w:p>
    <w:p w14:paraId="27730B0B" w14:textId="77777777" w:rsidR="00EB1D68" w:rsidRPr="00EB1D68" w:rsidRDefault="00EB1D68" w:rsidP="00EB1D68">
      <w:pPr>
        <w:ind w:left="181"/>
        <w:rPr>
          <w:rFonts w:ascii="Arial" w:hAnsi="Arial" w:cs="Arial"/>
          <w:sz w:val="20"/>
          <w:szCs w:val="20"/>
        </w:rPr>
      </w:pPr>
    </w:p>
    <w:p w14:paraId="037B5F85" w14:textId="77777777" w:rsidR="00EB1D68" w:rsidRPr="00EB1D68" w:rsidRDefault="00EB1D68" w:rsidP="00EB1D68">
      <w:pPr>
        <w:ind w:left="181"/>
        <w:rPr>
          <w:rFonts w:ascii="Arial" w:hAnsi="Arial" w:cs="Arial"/>
          <w:sz w:val="20"/>
          <w:szCs w:val="20"/>
        </w:rPr>
      </w:pPr>
    </w:p>
    <w:p w14:paraId="2F0C1F79" w14:textId="77777777" w:rsidR="00EB1D68" w:rsidRPr="00EB1D68" w:rsidRDefault="00EB1D68" w:rsidP="00EB1D68">
      <w:pPr>
        <w:rPr>
          <w:rFonts w:ascii="Arial" w:hAnsi="Arial" w:cs="Arial"/>
          <w:sz w:val="20"/>
          <w:szCs w:val="20"/>
        </w:rPr>
      </w:pPr>
    </w:p>
    <w:p w14:paraId="7F203A99" w14:textId="77777777" w:rsidR="00EB1D68" w:rsidRPr="00EB1D68" w:rsidRDefault="00EB1D68" w:rsidP="00EB1D68">
      <w:pPr>
        <w:ind w:left="181"/>
        <w:rPr>
          <w:rFonts w:ascii="Arial" w:hAnsi="Arial" w:cs="Arial"/>
          <w:sz w:val="20"/>
          <w:szCs w:val="20"/>
        </w:rPr>
      </w:pPr>
    </w:p>
    <w:p w14:paraId="1274F107" w14:textId="77777777" w:rsidR="00EB1D68" w:rsidRPr="00EB1D68" w:rsidRDefault="00EB1D68" w:rsidP="00EB1D68">
      <w:pPr>
        <w:rPr>
          <w:rFonts w:ascii="Arial" w:hAnsi="Arial" w:cs="Arial"/>
          <w:sz w:val="20"/>
          <w:szCs w:val="20"/>
        </w:rPr>
      </w:pPr>
      <w:r w:rsidRPr="00EB1D68">
        <w:rPr>
          <w:rFonts w:ascii="Arial" w:hAnsi="Arial" w:cs="Arial"/>
          <w:sz w:val="20"/>
          <w:szCs w:val="20"/>
        </w:rPr>
        <w:t>Ao terminar seu trabalho obteve o poliedro abaixo, que possui A arestas e V vértices.</w:t>
      </w:r>
    </w:p>
    <w:p w14:paraId="2B4F4D52" w14:textId="7FBB2A7D" w:rsidR="00EB1D68" w:rsidRPr="00EB1D68" w:rsidRDefault="00EB1D68" w:rsidP="00EB1D68">
      <w:pPr>
        <w:ind w:left="181"/>
        <w:rPr>
          <w:rFonts w:ascii="Arial" w:hAnsi="Arial" w:cs="Arial"/>
          <w:sz w:val="20"/>
          <w:szCs w:val="20"/>
        </w:rPr>
      </w:pPr>
      <w:r w:rsidRPr="00EB1D68">
        <w:rPr>
          <w:rFonts w:ascii="Arial" w:hAnsi="Arial" w:cs="Arial"/>
          <w:noProof/>
          <w:sz w:val="20"/>
          <w:szCs w:val="20"/>
        </w:rPr>
        <mc:AlternateContent>
          <mc:Choice Requires="wps">
            <w:drawing>
              <wp:anchor distT="0" distB="0" distL="114300" distR="114300" simplePos="0" relativeHeight="251681792" behindDoc="0" locked="0" layoutInCell="1" allowOverlap="1" wp14:anchorId="31128C32" wp14:editId="0CB10FE3">
                <wp:simplePos x="0" y="0"/>
                <wp:positionH relativeFrom="column">
                  <wp:posOffset>1828800</wp:posOffset>
                </wp:positionH>
                <wp:positionV relativeFrom="paragraph">
                  <wp:posOffset>107950</wp:posOffset>
                </wp:positionV>
                <wp:extent cx="1692910" cy="1464310"/>
                <wp:effectExtent l="9525" t="12700" r="12065" b="8890"/>
                <wp:wrapSquare wrapText="bothSides"/>
                <wp:docPr id="2141415171" name="Caixa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2910" cy="1464310"/>
                        </a:xfrm>
                        <a:prstGeom prst="rect">
                          <a:avLst/>
                        </a:prstGeom>
                        <a:solidFill>
                          <a:srgbClr val="FFFFFF"/>
                        </a:solidFill>
                        <a:ln w="9525">
                          <a:solidFill>
                            <a:srgbClr val="000000"/>
                          </a:solidFill>
                          <a:miter lim="800000"/>
                          <a:headEnd/>
                          <a:tailEnd/>
                        </a:ln>
                      </wps:spPr>
                      <wps:txbx>
                        <w:txbxContent>
                          <w:p w14:paraId="61BEF63A" w14:textId="357A00CD" w:rsidR="00EB1D68" w:rsidRDefault="00EB1D68" w:rsidP="00EB1D68">
                            <w:pPr>
                              <w:rPr>
                                <w:rFonts w:ascii="Arial" w:hAnsi="Arial" w:cs="Arial"/>
                                <w:sz w:val="15"/>
                                <w:szCs w:val="15"/>
                              </w:rPr>
                            </w:pPr>
                            <w:r>
                              <w:rPr>
                                <w:noProof/>
                                <w:sz w:val="20"/>
                                <w:szCs w:val="20"/>
                              </w:rPr>
                              <w:drawing>
                                <wp:inline distT="0" distB="0" distL="0" distR="0" wp14:anchorId="23A08FF2" wp14:editId="6635B552">
                                  <wp:extent cx="1504950" cy="1362075"/>
                                  <wp:effectExtent l="0" t="0" r="0" b="9525"/>
                                  <wp:docPr id="605711947" name="Imagem 7" descr="Ver imagem em tamanho grand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Ver imagem em tamanho grande"/>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1504950" cy="13620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1128C32" id="Caixa de Texto 8" o:spid="_x0000_s1309" type="#_x0000_t202" style="position:absolute;left:0;text-align:left;margin-left:2in;margin-top:8.5pt;width:133.3pt;height:115.3pt;z-index:2516817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">
                <v:textbox style="mso-fit-shape-to-text:t">
                  <w:txbxContent>
                    <w:p w14:paraId="61BEF63A" w14:textId="357A00CD" w:rsidR="00EB1D68" w:rsidRDefault="00EB1D68" w:rsidP="00EB1D68">
                      <w:pPr>
                        <w:rPr>
                          <w:rFonts w:ascii="Arial" w:hAnsi="Arial" w:cs="Arial"/>
                          <w:sz w:val="15"/>
                          <w:szCs w:val="15"/>
                        </w:rPr>
                      </w:pPr>
                      <w:r>
                        <w:rPr>
                          <w:noProof/>
                          <w:sz w:val="20"/>
                          <w:szCs w:val="20"/>
                        </w:rPr>
                        <w:drawing>
                          <wp:inline distT="0" distB="0" distL="0" distR="0" wp14:anchorId="23A08FF2" wp14:editId="6635B552">
                            <wp:extent cx="1504950" cy="1362075"/>
                            <wp:effectExtent l="0" t="0" r="0" b="9525"/>
                            <wp:docPr id="605711947" name="Imagem 7" descr="Ver imagem em tamanho grand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Ver imagem em tamanho grande"/>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1504950" cy="1362075"/>
                                    </a:xfrm>
                                    <a:prstGeom prst="rect">
                                      <a:avLst/>
                                    </a:prstGeom>
                                    <a:noFill/>
                                    <a:ln>
                                      <a:noFill/>
                                    </a:ln>
                                  </pic:spPr>
                                </pic:pic>
                              </a:graphicData>
                            </a:graphic>
                          </wp:inline>
                        </w:drawing>
                      </w:r>
                    </w:p>
                  </w:txbxContent>
                </v:textbox>
                <w10:wrap type="square"/>
              </v:shape>
            </w:pict>
          </mc:Fallback>
        </mc:AlternateContent>
      </w:r>
    </w:p>
    <w:p w14:paraId="1C5609F9" w14:textId="77777777" w:rsidR="00EB1D68" w:rsidRPr="00EB1D68" w:rsidRDefault="00EB1D68" w:rsidP="00EB1D68">
      <w:pPr>
        <w:rPr>
          <w:rFonts w:ascii="Arial" w:hAnsi="Arial" w:cs="Arial"/>
          <w:b/>
          <w:sz w:val="20"/>
          <w:szCs w:val="20"/>
        </w:rPr>
      </w:pPr>
    </w:p>
    <w:p w14:paraId="2BC95E5D" w14:textId="77777777" w:rsidR="00EB1D68" w:rsidRPr="00EB1D68" w:rsidRDefault="00EB1D68" w:rsidP="00EB1D68">
      <w:pPr>
        <w:rPr>
          <w:rFonts w:ascii="Arial" w:hAnsi="Arial" w:cs="Arial"/>
          <w:sz w:val="20"/>
          <w:szCs w:val="20"/>
        </w:rPr>
      </w:pPr>
    </w:p>
    <w:p w14:paraId="6735E582" w14:textId="77777777" w:rsidR="00EB1D68" w:rsidRPr="00EB1D68" w:rsidRDefault="00EB1D68" w:rsidP="00EB1D68">
      <w:pPr>
        <w:rPr>
          <w:rFonts w:ascii="Arial" w:hAnsi="Arial" w:cs="Arial"/>
          <w:sz w:val="20"/>
          <w:szCs w:val="20"/>
        </w:rPr>
      </w:pPr>
    </w:p>
    <w:p w14:paraId="19B29042" w14:textId="77777777" w:rsidR="00EB1D68" w:rsidRPr="00EB1D68" w:rsidRDefault="00EB1D68" w:rsidP="00EB1D68">
      <w:pPr>
        <w:rPr>
          <w:rFonts w:ascii="Arial" w:hAnsi="Arial" w:cs="Arial"/>
          <w:sz w:val="20"/>
          <w:szCs w:val="20"/>
        </w:rPr>
      </w:pPr>
    </w:p>
    <w:p w14:paraId="7254FA42" w14:textId="77777777" w:rsidR="00EB1D68" w:rsidRPr="00EB1D68" w:rsidRDefault="00EB1D68" w:rsidP="00EB1D68">
      <w:pPr>
        <w:rPr>
          <w:rFonts w:ascii="Arial" w:hAnsi="Arial" w:cs="Arial"/>
          <w:sz w:val="20"/>
          <w:szCs w:val="20"/>
        </w:rPr>
      </w:pPr>
    </w:p>
    <w:p w14:paraId="41119E5A" w14:textId="77777777" w:rsidR="00EB1D68" w:rsidRPr="00EB1D68" w:rsidRDefault="00EB1D68" w:rsidP="00EB1D68">
      <w:pPr>
        <w:rPr>
          <w:rFonts w:ascii="Arial" w:hAnsi="Arial" w:cs="Arial"/>
          <w:sz w:val="20"/>
          <w:szCs w:val="20"/>
        </w:rPr>
      </w:pPr>
    </w:p>
    <w:p w14:paraId="5BF4BD95" w14:textId="77777777" w:rsidR="00EB1D68" w:rsidRPr="00EB1D68" w:rsidRDefault="00EB1D68" w:rsidP="00EB1D68">
      <w:pPr>
        <w:rPr>
          <w:rFonts w:ascii="Arial" w:hAnsi="Arial" w:cs="Arial"/>
          <w:sz w:val="20"/>
          <w:szCs w:val="20"/>
        </w:rPr>
      </w:pPr>
    </w:p>
    <w:p w14:paraId="5719E3A1" w14:textId="77777777" w:rsidR="00EB1D68" w:rsidRPr="00EB1D68" w:rsidRDefault="00EB1D68" w:rsidP="00EB1D68">
      <w:pPr>
        <w:rPr>
          <w:rFonts w:ascii="Arial" w:hAnsi="Arial" w:cs="Arial"/>
          <w:sz w:val="20"/>
          <w:szCs w:val="20"/>
        </w:rPr>
      </w:pPr>
    </w:p>
    <w:p w14:paraId="173E83EA" w14:textId="77777777" w:rsidR="00EB1D68" w:rsidRPr="00EB1D68" w:rsidRDefault="00EB1D68" w:rsidP="00EB1D68">
      <w:pPr>
        <w:rPr>
          <w:rFonts w:ascii="Arial" w:hAnsi="Arial" w:cs="Arial"/>
          <w:sz w:val="20"/>
          <w:szCs w:val="20"/>
        </w:rPr>
      </w:pPr>
    </w:p>
    <w:p w14:paraId="5457551D" w14:textId="77777777" w:rsidR="00EB1D68" w:rsidRPr="00EB1D68" w:rsidRDefault="00EB1D68" w:rsidP="00EB1D68">
      <w:pPr>
        <w:rPr>
          <w:rFonts w:ascii="Arial" w:hAnsi="Arial" w:cs="Arial"/>
          <w:sz w:val="20"/>
          <w:szCs w:val="20"/>
        </w:rPr>
      </w:pPr>
    </w:p>
    <w:p w14:paraId="356920B6" w14:textId="77777777" w:rsidR="00EB1D68" w:rsidRPr="00EB1D68" w:rsidRDefault="00EB1D68" w:rsidP="00EB1D68">
      <w:pPr>
        <w:rPr>
          <w:rFonts w:ascii="Arial" w:hAnsi="Arial" w:cs="Arial"/>
          <w:sz w:val="20"/>
          <w:szCs w:val="20"/>
        </w:rPr>
      </w:pPr>
    </w:p>
    <w:p w14:paraId="1D18C487" w14:textId="77777777" w:rsidR="00EB1D68" w:rsidRPr="00EB1D68" w:rsidRDefault="00EB1D68" w:rsidP="00EB1D68">
      <w:pPr>
        <w:rPr>
          <w:rFonts w:ascii="Arial" w:hAnsi="Arial" w:cs="Arial"/>
          <w:sz w:val="20"/>
          <w:szCs w:val="20"/>
        </w:rPr>
      </w:pPr>
    </w:p>
    <w:p w14:paraId="5A3843C9" w14:textId="77777777" w:rsidR="00EB1D68" w:rsidRPr="00EB1D68" w:rsidRDefault="00EB1D68" w:rsidP="00EB1D68">
      <w:pPr>
        <w:rPr>
          <w:rFonts w:ascii="Arial" w:hAnsi="Arial" w:cs="Arial"/>
          <w:sz w:val="20"/>
          <w:szCs w:val="20"/>
        </w:rPr>
      </w:pPr>
      <w:r w:rsidRPr="00EB1D68">
        <w:rPr>
          <w:rFonts w:ascii="Arial" w:hAnsi="Arial" w:cs="Arial"/>
          <w:sz w:val="20"/>
          <w:szCs w:val="20"/>
        </w:rPr>
        <w:t>Pode-se concluir que A + V é igual a:</w:t>
      </w:r>
    </w:p>
    <w:p w14:paraId="3B8D6091" w14:textId="77777777" w:rsidR="00EB1D68" w:rsidRPr="00EB1D68" w:rsidRDefault="00EB1D68" w:rsidP="00EB1D68">
      <w:pPr>
        <w:rPr>
          <w:rFonts w:ascii="Arial" w:hAnsi="Arial" w:cs="Arial"/>
          <w:sz w:val="20"/>
          <w:szCs w:val="20"/>
        </w:rPr>
      </w:pPr>
      <w:r w:rsidRPr="00EB1D68">
        <w:rPr>
          <w:rFonts w:ascii="Arial" w:hAnsi="Arial" w:cs="Arial"/>
          <w:sz w:val="20"/>
          <w:szCs w:val="20"/>
        </w:rPr>
        <w:t>a) 120</w:t>
      </w:r>
    </w:p>
    <w:p w14:paraId="39BE7FC1" w14:textId="77777777" w:rsidR="00EB1D68" w:rsidRPr="00EB1D68" w:rsidRDefault="00EB1D68" w:rsidP="00EB1D68">
      <w:pPr>
        <w:rPr>
          <w:rFonts w:ascii="Arial" w:hAnsi="Arial" w:cs="Arial"/>
          <w:sz w:val="20"/>
          <w:szCs w:val="20"/>
        </w:rPr>
      </w:pPr>
      <w:r w:rsidRPr="00EB1D68">
        <w:rPr>
          <w:rFonts w:ascii="Arial" w:hAnsi="Arial" w:cs="Arial"/>
          <w:sz w:val="20"/>
          <w:szCs w:val="20"/>
        </w:rPr>
        <w:t>b) 90</w:t>
      </w:r>
    </w:p>
    <w:p w14:paraId="5C37EA3A" w14:textId="77777777" w:rsidR="00EB1D68" w:rsidRPr="00EB1D68" w:rsidRDefault="00EB1D68" w:rsidP="00EB1D68">
      <w:pPr>
        <w:rPr>
          <w:rFonts w:ascii="Arial" w:hAnsi="Arial" w:cs="Arial"/>
          <w:sz w:val="20"/>
          <w:szCs w:val="20"/>
        </w:rPr>
      </w:pPr>
      <w:r w:rsidRPr="00EB1D68">
        <w:rPr>
          <w:rFonts w:ascii="Arial" w:hAnsi="Arial" w:cs="Arial"/>
          <w:sz w:val="20"/>
          <w:szCs w:val="20"/>
        </w:rPr>
        <w:t>c) 80</w:t>
      </w:r>
    </w:p>
    <w:p w14:paraId="6821881D" w14:textId="77777777" w:rsidR="00EB1D68" w:rsidRPr="00EB1D68" w:rsidRDefault="00EB1D68" w:rsidP="00EB1D68">
      <w:pPr>
        <w:rPr>
          <w:rFonts w:ascii="Arial" w:hAnsi="Arial" w:cs="Arial"/>
          <w:sz w:val="20"/>
          <w:szCs w:val="20"/>
        </w:rPr>
      </w:pPr>
      <w:r w:rsidRPr="00EB1D68">
        <w:rPr>
          <w:rFonts w:ascii="Arial" w:hAnsi="Arial" w:cs="Arial"/>
          <w:sz w:val="20"/>
          <w:szCs w:val="20"/>
        </w:rPr>
        <w:t>d) 60</w:t>
      </w:r>
    </w:p>
    <w:p w14:paraId="696FA097" w14:textId="77777777" w:rsidR="00EB1D68" w:rsidRPr="00EB1D68" w:rsidRDefault="00EB1D68" w:rsidP="00EB1D68">
      <w:pPr>
        <w:rPr>
          <w:rFonts w:ascii="Arial" w:hAnsi="Arial" w:cs="Arial"/>
          <w:sz w:val="20"/>
          <w:szCs w:val="20"/>
        </w:rPr>
      </w:pPr>
      <w:r w:rsidRPr="00EB1D68">
        <w:rPr>
          <w:rFonts w:ascii="Arial" w:hAnsi="Arial" w:cs="Arial"/>
          <w:sz w:val="20"/>
          <w:szCs w:val="20"/>
        </w:rPr>
        <w:t xml:space="preserve">e) 50  </w:t>
      </w:r>
    </w:p>
    <w:p w14:paraId="7A70BBCF" w14:textId="77777777" w:rsidR="00EB1D68" w:rsidRPr="00EB1D68" w:rsidRDefault="00EB1D68" w:rsidP="00EB1D68">
      <w:pPr>
        <w:rPr>
          <w:rFonts w:ascii="Arial" w:hAnsi="Arial" w:cs="Arial"/>
          <w:sz w:val="20"/>
          <w:szCs w:val="20"/>
        </w:rPr>
      </w:pPr>
    </w:p>
    <w:p w14:paraId="51E1F72C" w14:textId="77777777" w:rsidR="00EB1D68" w:rsidRPr="00EB1D68" w:rsidRDefault="00EB1D68" w:rsidP="00EB1D68">
      <w:pPr>
        <w:rPr>
          <w:rFonts w:ascii="Arial" w:hAnsi="Arial" w:cs="Arial"/>
          <w:sz w:val="20"/>
          <w:szCs w:val="20"/>
        </w:rPr>
      </w:pPr>
    </w:p>
    <w:p w14:paraId="64D4404E" w14:textId="4C2B57E8" w:rsidR="00EB1D68" w:rsidRPr="00EB1D68" w:rsidRDefault="00EB1D68" w:rsidP="00EB1D68">
      <w:pPr>
        <w:tabs>
          <w:tab w:val="left" w:pos="360"/>
        </w:tabs>
        <w:spacing w:line="360" w:lineRule="auto"/>
        <w:rPr>
          <w:rFonts w:ascii="Arial" w:hAnsi="Arial" w:cs="Arial"/>
          <w:sz w:val="20"/>
          <w:szCs w:val="20"/>
        </w:rPr>
      </w:pPr>
      <w:r w:rsidRPr="00EB1D68">
        <w:rPr>
          <w:rFonts w:ascii="Arial" w:hAnsi="Arial" w:cs="Arial"/>
          <w:sz w:val="20"/>
          <w:szCs w:val="20"/>
        </w:rPr>
        <w:t xml:space="preserve">9) Um piso plano é revestido de cerâmicas quadradas congruentes cujos lados medem </w:t>
      </w:r>
      <w:r w:rsidRPr="00EB1D68">
        <w:rPr>
          <w:rFonts w:ascii="Arial" w:hAnsi="Arial" w:cs="Arial"/>
          <w:b/>
          <w:sz w:val="20"/>
          <w:szCs w:val="20"/>
        </w:rPr>
        <w:t>20 cm,</w:t>
      </w:r>
      <w:r w:rsidRPr="00EB1D68">
        <w:rPr>
          <w:rFonts w:ascii="Arial" w:hAnsi="Arial" w:cs="Arial"/>
          <w:sz w:val="20"/>
          <w:szCs w:val="20"/>
        </w:rPr>
        <w:t xml:space="preserve"> de modo que os vértices comuns a dois quadrados coincidem com o ponto médio do lado do quadrado apoiado sobre </w:t>
      </w:r>
      <w:proofErr w:type="gramStart"/>
      <w:r w:rsidRPr="00EB1D68">
        <w:rPr>
          <w:rFonts w:ascii="Arial" w:hAnsi="Arial" w:cs="Arial"/>
          <w:sz w:val="20"/>
          <w:szCs w:val="20"/>
        </w:rPr>
        <w:t>eles .</w:t>
      </w:r>
      <w:proofErr w:type="gramEnd"/>
      <w:r w:rsidRPr="00EB1D68">
        <w:rPr>
          <w:rFonts w:ascii="Arial" w:hAnsi="Arial" w:cs="Arial"/>
          <w:sz w:val="20"/>
          <w:szCs w:val="20"/>
        </w:rPr>
        <w:t xml:space="preserve"> Na ilustração abaixo, é mostrada uma parte desse piso.</w:t>
      </w:r>
    </w:p>
    <w:p w14:paraId="3DB3CAB3" w14:textId="4A1615E5" w:rsidR="00EB1D68" w:rsidRPr="00EB1D68" w:rsidRDefault="00EB1D68" w:rsidP="00EB1D68">
      <w:pPr>
        <w:tabs>
          <w:tab w:val="left" w:pos="360"/>
        </w:tabs>
        <w:spacing w:line="360" w:lineRule="auto"/>
        <w:ind w:firstLine="357"/>
        <w:rPr>
          <w:rFonts w:ascii="Arial" w:hAnsi="Arial" w:cs="Arial"/>
          <w:sz w:val="20"/>
          <w:szCs w:val="20"/>
        </w:rPr>
      </w:pPr>
      <w:r w:rsidRPr="00EB1D68">
        <w:rPr>
          <w:rFonts w:ascii="Arial" w:hAnsi="Arial" w:cs="Arial"/>
          <w:noProof/>
          <w:sz w:val="20"/>
          <w:szCs w:val="20"/>
        </w:rPr>
        <mc:AlternateContent>
          <mc:Choice Requires="wpg">
            <w:drawing>
              <wp:anchor distT="0" distB="0" distL="114300" distR="114300" simplePos="0" relativeHeight="251682816" behindDoc="0" locked="0" layoutInCell="1" allowOverlap="1" wp14:anchorId="2F9938CD" wp14:editId="7EB6E903">
                <wp:simplePos x="0" y="0"/>
                <wp:positionH relativeFrom="column">
                  <wp:posOffset>1454150</wp:posOffset>
                </wp:positionH>
                <wp:positionV relativeFrom="paragraph">
                  <wp:posOffset>62230</wp:posOffset>
                </wp:positionV>
                <wp:extent cx="2298700" cy="1282700"/>
                <wp:effectExtent l="0" t="5080" r="0" b="0"/>
                <wp:wrapNone/>
                <wp:docPr id="1942723133" name="Agrupar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8700" cy="1282700"/>
                          <a:chOff x="4901" y="8513"/>
                          <a:chExt cx="3620" cy="2020"/>
                        </a:xfrm>
                      </wpg:grpSpPr>
                      <wps:wsp>
                        <wps:cNvPr id="1594768802" name="Rectangle 787"/>
                        <wps:cNvSpPr>
                          <a:spLocks noChangeArrowheads="1"/>
                        </wps:cNvSpPr>
                        <wps:spPr bwMode="auto">
                          <a:xfrm>
                            <a:off x="5841" y="851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64986235" name="Rectangle 788"/>
                        <wps:cNvSpPr>
                          <a:spLocks noChangeArrowheads="1"/>
                        </wps:cNvSpPr>
                        <wps:spPr bwMode="auto">
                          <a:xfrm>
                            <a:off x="6381" y="8513"/>
                            <a:ext cx="541"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80006645" name="Rectangle 789"/>
                        <wps:cNvSpPr>
                          <a:spLocks noChangeArrowheads="1"/>
                        </wps:cNvSpPr>
                        <wps:spPr bwMode="auto">
                          <a:xfrm>
                            <a:off x="6101" y="905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1732523" name="Rectangle 790"/>
                        <wps:cNvSpPr>
                          <a:spLocks noChangeArrowheads="1"/>
                        </wps:cNvSpPr>
                        <wps:spPr bwMode="auto">
                          <a:xfrm>
                            <a:off x="6641" y="9053"/>
                            <a:ext cx="540" cy="53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90060062" name="Rectangle 791"/>
                        <wps:cNvSpPr>
                          <a:spLocks noChangeArrowheads="1"/>
                        </wps:cNvSpPr>
                        <wps:spPr bwMode="auto">
                          <a:xfrm>
                            <a:off x="6921" y="851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35188543" name="Rectangle 792"/>
                        <wps:cNvSpPr>
                          <a:spLocks noChangeArrowheads="1"/>
                        </wps:cNvSpPr>
                        <wps:spPr bwMode="auto">
                          <a:xfrm>
                            <a:off x="7181" y="905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15256173" name="Rectangle 793"/>
                        <wps:cNvSpPr>
                          <a:spLocks noChangeArrowheads="1"/>
                        </wps:cNvSpPr>
                        <wps:spPr bwMode="auto">
                          <a:xfrm>
                            <a:off x="5560" y="9053"/>
                            <a:ext cx="541" cy="54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85004997" name="Rectangle 794"/>
                        <wps:cNvSpPr>
                          <a:spLocks noChangeArrowheads="1"/>
                        </wps:cNvSpPr>
                        <wps:spPr bwMode="auto">
                          <a:xfrm>
                            <a:off x="5301" y="851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37097888" name="Rectangle 795"/>
                        <wps:cNvSpPr>
                          <a:spLocks noChangeArrowheads="1"/>
                        </wps:cNvSpPr>
                        <wps:spPr bwMode="auto">
                          <a:xfrm>
                            <a:off x="7461" y="8513"/>
                            <a:ext cx="541"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0909247" name="Rectangle 796"/>
                        <wps:cNvSpPr>
                          <a:spLocks noChangeArrowheads="1"/>
                        </wps:cNvSpPr>
                        <wps:spPr bwMode="auto">
                          <a:xfrm>
                            <a:off x="5021" y="905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37162281" name="Rectangle 797"/>
                        <wps:cNvSpPr>
                          <a:spLocks noChangeArrowheads="1"/>
                        </wps:cNvSpPr>
                        <wps:spPr bwMode="auto">
                          <a:xfrm>
                            <a:off x="7721" y="905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148374" name="Rectangle 798"/>
                        <wps:cNvSpPr>
                          <a:spLocks noChangeArrowheads="1"/>
                        </wps:cNvSpPr>
                        <wps:spPr bwMode="auto">
                          <a:xfrm>
                            <a:off x="5281" y="959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38688947" name="Rectangle 799"/>
                        <wps:cNvSpPr>
                          <a:spLocks noChangeArrowheads="1"/>
                        </wps:cNvSpPr>
                        <wps:spPr bwMode="auto">
                          <a:xfrm>
                            <a:off x="5821" y="959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92553160" name="Rectangle 800"/>
                        <wps:cNvSpPr>
                          <a:spLocks noChangeArrowheads="1"/>
                        </wps:cNvSpPr>
                        <wps:spPr bwMode="auto">
                          <a:xfrm>
                            <a:off x="6361" y="959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14539675" name="Rectangle 801"/>
                        <wps:cNvSpPr>
                          <a:spLocks noChangeArrowheads="1"/>
                        </wps:cNvSpPr>
                        <wps:spPr bwMode="auto">
                          <a:xfrm>
                            <a:off x="6901" y="959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91503420" name="Rectangle 802"/>
                        <wps:cNvSpPr>
                          <a:spLocks noChangeArrowheads="1"/>
                        </wps:cNvSpPr>
                        <wps:spPr bwMode="auto">
                          <a:xfrm>
                            <a:off x="7441" y="9593"/>
                            <a:ext cx="540"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5729470" name="Oval 803"/>
                        <wps:cNvSpPr>
                          <a:spLocks noChangeArrowheads="1"/>
                        </wps:cNvSpPr>
                        <wps:spPr bwMode="auto">
                          <a:xfrm>
                            <a:off x="5241" y="1009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2784838" name="Oval 804"/>
                        <wps:cNvSpPr>
                          <a:spLocks noChangeArrowheads="1"/>
                        </wps:cNvSpPr>
                        <wps:spPr bwMode="auto">
                          <a:xfrm>
                            <a:off x="7921" y="955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93002220" name="Oval 805"/>
                        <wps:cNvSpPr>
                          <a:spLocks noChangeArrowheads="1"/>
                        </wps:cNvSpPr>
                        <wps:spPr bwMode="auto">
                          <a:xfrm>
                            <a:off x="6041" y="903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7265469" name="Line 806"/>
                        <wps:cNvCnPr>
                          <a:cxnSpLocks noChangeShapeType="1"/>
                        </wps:cNvCnPr>
                        <wps:spPr bwMode="auto">
                          <a:xfrm flipV="1">
                            <a:off x="5261" y="9073"/>
                            <a:ext cx="820" cy="106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874608259" name="Line 807"/>
                        <wps:cNvCnPr>
                          <a:cxnSpLocks noChangeShapeType="1"/>
                        </wps:cNvCnPr>
                        <wps:spPr bwMode="auto">
                          <a:xfrm>
                            <a:off x="6081" y="9073"/>
                            <a:ext cx="1880" cy="50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1575830541" name="Text Box 808"/>
                        <wps:cNvSpPr txBox="1">
                          <a:spLocks noChangeArrowheads="1"/>
                        </wps:cNvSpPr>
                        <wps:spPr bwMode="auto">
                          <a:xfrm>
                            <a:off x="4901" y="9973"/>
                            <a:ext cx="780"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7C41D" w14:textId="77777777" w:rsidR="00EB1D68" w:rsidRDefault="00EB1D68" w:rsidP="00EB1D68">
                              <w:r>
                                <w:t>A</w:t>
                              </w:r>
                            </w:p>
                          </w:txbxContent>
                        </wps:txbx>
                        <wps:bodyPr rot="0" vert="horz" wrap="square" lIns="91440" tIns="45720" rIns="91440" bIns="45720" anchor="t" anchorCtr="0" upright="1">
                          <a:noAutofit/>
                        </wps:bodyPr>
                      </wps:wsp>
                      <wps:wsp>
                        <wps:cNvPr id="512842343" name="Text Box 809"/>
                        <wps:cNvSpPr txBox="1">
                          <a:spLocks noChangeArrowheads="1"/>
                        </wps:cNvSpPr>
                        <wps:spPr bwMode="auto">
                          <a:xfrm>
                            <a:off x="5821" y="8713"/>
                            <a:ext cx="760" cy="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7B296" w14:textId="77777777" w:rsidR="00EB1D68" w:rsidRDefault="00EB1D68" w:rsidP="00EB1D68">
                              <w:r>
                                <w:t>B</w:t>
                              </w:r>
                            </w:p>
                          </w:txbxContent>
                        </wps:txbx>
                        <wps:bodyPr rot="0" vert="horz" wrap="square" lIns="91440" tIns="45720" rIns="91440" bIns="45720" anchor="t" anchorCtr="0" upright="1">
                          <a:noAutofit/>
                        </wps:bodyPr>
                      </wps:wsp>
                      <wps:wsp>
                        <wps:cNvPr id="1310425438" name="Text Box 810"/>
                        <wps:cNvSpPr txBox="1">
                          <a:spLocks noChangeArrowheads="1"/>
                        </wps:cNvSpPr>
                        <wps:spPr bwMode="auto">
                          <a:xfrm>
                            <a:off x="7881" y="9253"/>
                            <a:ext cx="640" cy="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E7E83" w14:textId="77777777" w:rsidR="00EB1D68" w:rsidRDefault="00EB1D68" w:rsidP="00EB1D68">
                              <w:r>
                                <w:t>C</w:t>
                              </w:r>
                            </w:p>
                          </w:txbxContent>
                        </wps:txbx>
                        <wps:bodyPr rot="0" vert="horz" wrap="square" lIns="91440" tIns="45720" rIns="91440" bIns="45720" anchor="t" anchorCtr="0" upright="1">
                          <a:noAutofit/>
                        </wps:bodyPr>
                      </wps:wsp>
                      <wps:wsp>
                        <wps:cNvPr id="2024645527" name="Oval 811"/>
                        <wps:cNvSpPr>
                          <a:spLocks noChangeArrowheads="1"/>
                        </wps:cNvSpPr>
                        <wps:spPr bwMode="auto">
                          <a:xfrm>
                            <a:off x="5241" y="1009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69892876" name="Oval 812"/>
                        <wps:cNvSpPr>
                          <a:spLocks noChangeArrowheads="1"/>
                        </wps:cNvSpPr>
                        <wps:spPr bwMode="auto">
                          <a:xfrm>
                            <a:off x="7921" y="955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78685055" name="Oval 813"/>
                        <wps:cNvSpPr>
                          <a:spLocks noChangeArrowheads="1"/>
                        </wps:cNvSpPr>
                        <wps:spPr bwMode="auto">
                          <a:xfrm>
                            <a:off x="6041" y="9013"/>
                            <a:ext cx="80" cy="8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9938CD" id="Agrupar 6" o:spid="_x0000_s1310" style="position:absolute;left:0;text-align:left;margin-left:114.5pt;margin-top:4.9pt;width:181pt;height:101pt;z-index:251682816" coordorigin="4901,8513" coordsize="3620,2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">
                <v:rect id="Rectangle 787" o:spid="_x0000_s1311" style="position:absolute;left:5841;top:851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"/>
                <v:rect id="Rectangle 788" o:spid="_x0000_s1312" style="position:absolute;left:6381;top:8513;width:541;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"/>
                <v:rect id="Rectangle 789" o:spid="_x0000_s1313" style="position:absolute;left:6101;top:905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"/>
                <v:rect id="Rectangle 790" o:spid="_x0000_s1314" style="position:absolute;left:6641;top:9053;width:540;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"/>
                <v:rect id="Rectangle 791" o:spid="_x0000_s1315" style="position:absolute;left:6921;top:851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"/>
                <v:rect id="Rectangle 792" o:spid="_x0000_s1316" style="position:absolute;left:7181;top:905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"/>
                <v:rect id="Rectangle 793" o:spid="_x0000_s1317" style="position:absolute;left:5560;top:9053;width:541;height:5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"/>
                <v:rect id="Rectangle 794" o:spid="_x0000_s1318" style="position:absolute;left:5301;top:851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"/>
                <v:rect id="Rectangle 795" o:spid="_x0000_s1319" style="position:absolute;left:7461;top:8513;width:541;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"/>
                <v:rect id="Rectangle 796" o:spid="_x0000_s1320" style="position:absolute;left:5021;top:905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"/>
                <v:rect id="Rectangle 797" o:spid="_x0000_s1321" style="position:absolute;left:7721;top:905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"/>
                <v:rect id="Rectangle 798" o:spid="_x0000_s1322" style="position:absolute;left:5281;top:959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"/>
                <v:rect id="Rectangle 799" o:spid="_x0000_s1323" style="position:absolute;left:5821;top:959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"/>
                <v:rect id="Rectangle 800" o:spid="_x0000_s1324" style="position:absolute;left:6361;top:959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"/>
                <v:rect id="Rectangle 801" o:spid="_x0000_s1325" style="position:absolute;left:6901;top:959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"/>
                <v:rect id="Rectangle 802" o:spid="_x0000_s1326" style="position:absolute;left:7441;top:9593;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"/>
                <v:oval id="Oval 803" o:spid="_x0000_s1327" style="position:absolute;left:5241;top:1009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" fillcolor="black"/>
                <v:oval id="Oval 804" o:spid="_x0000_s1328" style="position:absolute;left:7921;top:955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" fillcolor="black"/>
                <v:oval id="Oval 805" o:spid="_x0000_s1329" style="position:absolute;left:6041;top:903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" fillcolor="black"/>
                <v:line id="Line 806" o:spid="_x0000_s1330" style="position:absolute;flip:y;visibility:visible;mso-wrap-style:square" from="5261,9073" to="6081,10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" strokecolor="blue" strokeweight="2.25pt"/>
                <v:line id="Line 807" o:spid="_x0000_s1331" style="position:absolute;visibility:visible;mso-wrap-style:square" from="6081,9073" to="7961,9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" strokecolor="blue" strokeweight="2.25pt"/>
                <v:shape id="Text Box 808" o:spid="_x0000_s1332" type="#_x0000_t202" style="position:absolute;left:4901;top:9973;width:780;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" filled="f" stroked="f">
                  <v:textbox>
                    <w:txbxContent>
                      <w:p w14:paraId="6BD7C41D" w14:textId="77777777" w:rsidR="00EB1D68" w:rsidRDefault="00EB1D68" w:rsidP="00EB1D68">
                        <w:r>
                          <w:t>A</w:t>
                        </w:r>
                      </w:p>
                    </w:txbxContent>
                  </v:textbox>
                </v:shape>
                <v:shape id="Text Box 809" o:spid="_x0000_s1333" type="#_x0000_t202" style="position:absolute;left:5821;top:8713;width:760;height: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" filled="f" stroked="f">
                  <v:textbox>
                    <w:txbxContent>
                      <w:p w14:paraId="3347B296" w14:textId="77777777" w:rsidR="00EB1D68" w:rsidRDefault="00EB1D68" w:rsidP="00EB1D68">
                        <w:r>
                          <w:t>B</w:t>
                        </w:r>
                      </w:p>
                    </w:txbxContent>
                  </v:textbox>
                </v:shape>
                <v:shape id="Text Box 810" o:spid="_x0000_s1334" type="#_x0000_t202" style="position:absolute;left:7881;top:9253;width:64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" filled="f" stroked="f">
                  <v:textbox>
                    <w:txbxContent>
                      <w:p w14:paraId="343E7E83" w14:textId="77777777" w:rsidR="00EB1D68" w:rsidRDefault="00EB1D68" w:rsidP="00EB1D68">
                        <w:r>
                          <w:t>C</w:t>
                        </w:r>
                      </w:p>
                    </w:txbxContent>
                  </v:textbox>
                </v:shape>
                <v:oval id="Oval 811" o:spid="_x0000_s1335" style="position:absolute;left:5241;top:1009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" fillcolor="black"/>
                <v:oval id="Oval 812" o:spid="_x0000_s1336" style="position:absolute;left:7921;top:955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" fillcolor="black"/>
                <v:oval id="Oval 813" o:spid="_x0000_s1337" style="position:absolute;left:6041;top:9013;width:8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" fillcolor="black"/>
              </v:group>
            </w:pict>
          </mc:Fallback>
        </mc:AlternateContent>
      </w:r>
    </w:p>
    <w:p w14:paraId="3574111D" w14:textId="77777777" w:rsidR="00EB1D68" w:rsidRPr="00EB1D68" w:rsidRDefault="00EB1D68" w:rsidP="00EB1D68">
      <w:pPr>
        <w:tabs>
          <w:tab w:val="left" w:pos="360"/>
        </w:tabs>
        <w:spacing w:line="360" w:lineRule="auto"/>
        <w:ind w:firstLine="357"/>
        <w:rPr>
          <w:rFonts w:ascii="Arial" w:hAnsi="Arial" w:cs="Arial"/>
          <w:sz w:val="20"/>
          <w:szCs w:val="20"/>
        </w:rPr>
      </w:pPr>
    </w:p>
    <w:p w14:paraId="40C16871" w14:textId="77777777" w:rsidR="00EB1D68" w:rsidRPr="00EB1D68" w:rsidRDefault="00EB1D68" w:rsidP="00EB1D68">
      <w:pPr>
        <w:tabs>
          <w:tab w:val="left" w:pos="360"/>
        </w:tabs>
        <w:spacing w:line="360" w:lineRule="auto"/>
        <w:ind w:firstLine="357"/>
        <w:rPr>
          <w:rFonts w:ascii="Arial" w:hAnsi="Arial" w:cs="Arial"/>
          <w:sz w:val="20"/>
          <w:szCs w:val="20"/>
        </w:rPr>
      </w:pPr>
    </w:p>
    <w:p w14:paraId="56D087E6" w14:textId="77777777" w:rsidR="00EB1D68" w:rsidRPr="00EB1D68" w:rsidRDefault="00EB1D68" w:rsidP="00EB1D68">
      <w:pPr>
        <w:tabs>
          <w:tab w:val="left" w:pos="360"/>
        </w:tabs>
        <w:spacing w:line="360" w:lineRule="auto"/>
        <w:ind w:firstLine="357"/>
        <w:rPr>
          <w:rFonts w:ascii="Arial" w:hAnsi="Arial" w:cs="Arial"/>
          <w:sz w:val="20"/>
          <w:szCs w:val="20"/>
        </w:rPr>
      </w:pPr>
    </w:p>
    <w:p w14:paraId="18FA5C06" w14:textId="77777777" w:rsidR="00EB1D68" w:rsidRPr="00EB1D68" w:rsidRDefault="00EB1D68" w:rsidP="00EB1D68">
      <w:pPr>
        <w:spacing w:line="360" w:lineRule="auto"/>
        <w:rPr>
          <w:rFonts w:ascii="Arial" w:hAnsi="Arial" w:cs="Arial"/>
          <w:sz w:val="20"/>
          <w:szCs w:val="20"/>
        </w:rPr>
      </w:pPr>
    </w:p>
    <w:p w14:paraId="57A90102" w14:textId="77777777" w:rsidR="00EB1D68" w:rsidRPr="00EB1D68" w:rsidRDefault="00EB1D68" w:rsidP="00EB1D68">
      <w:pPr>
        <w:spacing w:line="360" w:lineRule="auto"/>
        <w:rPr>
          <w:rFonts w:ascii="Arial" w:hAnsi="Arial" w:cs="Arial"/>
          <w:sz w:val="20"/>
          <w:szCs w:val="20"/>
        </w:rPr>
      </w:pPr>
    </w:p>
    <w:p w14:paraId="099897BA" w14:textId="77777777" w:rsidR="00EB1D68" w:rsidRPr="00EB1D68" w:rsidRDefault="00EB1D68" w:rsidP="00EB1D68">
      <w:pPr>
        <w:spacing w:line="360" w:lineRule="auto"/>
        <w:rPr>
          <w:rFonts w:ascii="Arial" w:hAnsi="Arial" w:cs="Arial"/>
          <w:sz w:val="20"/>
          <w:szCs w:val="20"/>
        </w:rPr>
      </w:pPr>
      <w:r w:rsidRPr="00EB1D68">
        <w:rPr>
          <w:rFonts w:ascii="Arial" w:hAnsi="Arial" w:cs="Arial"/>
          <w:sz w:val="20"/>
          <w:szCs w:val="20"/>
        </w:rPr>
        <w:t>Uma formiga caminha em linha reta e faz o percurso de A para B e depois de B para C. A distância total percorrida por essa formiga é, em cm, igual a um número real d, tal que:</w:t>
      </w:r>
    </w:p>
    <w:p w14:paraId="3E01608F" w14:textId="77777777" w:rsidR="00EB1D68" w:rsidRPr="00EB1D68" w:rsidRDefault="00EB1D68" w:rsidP="00EB1D68">
      <w:pPr>
        <w:numPr>
          <w:ilvl w:val="0"/>
          <w:numId w:val="23"/>
        </w:numPr>
        <w:spacing w:after="200" w:line="276" w:lineRule="auto"/>
        <w:rPr>
          <w:rFonts w:ascii="Arial" w:hAnsi="Arial" w:cs="Arial"/>
          <w:sz w:val="20"/>
          <w:szCs w:val="20"/>
        </w:rPr>
      </w:pPr>
      <w:r w:rsidRPr="00EB1D68">
        <w:rPr>
          <w:rFonts w:ascii="Arial" w:hAnsi="Arial" w:cs="Arial"/>
          <w:sz w:val="20"/>
          <w:szCs w:val="20"/>
        </w:rPr>
        <w:t>80 &lt; d &lt; 90</w:t>
      </w:r>
    </w:p>
    <w:p w14:paraId="55E22B4F" w14:textId="77777777" w:rsidR="00EB1D68" w:rsidRPr="00EB1D68" w:rsidRDefault="00EB1D68" w:rsidP="00EB1D68">
      <w:pPr>
        <w:numPr>
          <w:ilvl w:val="0"/>
          <w:numId w:val="23"/>
        </w:numPr>
        <w:spacing w:after="200" w:line="276" w:lineRule="auto"/>
        <w:rPr>
          <w:rFonts w:ascii="Arial" w:hAnsi="Arial" w:cs="Arial"/>
          <w:sz w:val="20"/>
          <w:szCs w:val="20"/>
        </w:rPr>
      </w:pPr>
      <w:r w:rsidRPr="00EB1D68">
        <w:rPr>
          <w:rFonts w:ascii="Arial" w:hAnsi="Arial" w:cs="Arial"/>
          <w:sz w:val="20"/>
          <w:szCs w:val="20"/>
        </w:rPr>
        <w:t>90 &lt; d &lt; 100</w:t>
      </w:r>
    </w:p>
    <w:p w14:paraId="60A45BFA" w14:textId="77777777" w:rsidR="00EB1D68" w:rsidRPr="00EB1D68" w:rsidRDefault="00EB1D68" w:rsidP="00EB1D68">
      <w:pPr>
        <w:numPr>
          <w:ilvl w:val="0"/>
          <w:numId w:val="23"/>
        </w:numPr>
        <w:spacing w:after="200" w:line="276" w:lineRule="auto"/>
        <w:rPr>
          <w:rFonts w:ascii="Arial" w:hAnsi="Arial" w:cs="Arial"/>
          <w:sz w:val="20"/>
          <w:szCs w:val="20"/>
        </w:rPr>
      </w:pPr>
      <w:r w:rsidRPr="00EB1D68">
        <w:rPr>
          <w:rFonts w:ascii="Arial" w:hAnsi="Arial" w:cs="Arial"/>
          <w:sz w:val="20"/>
          <w:szCs w:val="20"/>
        </w:rPr>
        <w:t>110 &lt; d &lt; 120</w:t>
      </w:r>
    </w:p>
    <w:p w14:paraId="1C695D57" w14:textId="77777777" w:rsidR="00EB1D68" w:rsidRPr="00EB1D68" w:rsidRDefault="00EB1D68" w:rsidP="00EB1D68">
      <w:pPr>
        <w:numPr>
          <w:ilvl w:val="0"/>
          <w:numId w:val="23"/>
        </w:numPr>
        <w:spacing w:after="200" w:line="276" w:lineRule="auto"/>
        <w:rPr>
          <w:rFonts w:ascii="Arial" w:hAnsi="Arial" w:cs="Arial"/>
          <w:sz w:val="20"/>
          <w:szCs w:val="20"/>
        </w:rPr>
      </w:pPr>
      <w:r w:rsidRPr="00EB1D68">
        <w:rPr>
          <w:rFonts w:ascii="Arial" w:hAnsi="Arial" w:cs="Arial"/>
          <w:sz w:val="20"/>
          <w:szCs w:val="20"/>
        </w:rPr>
        <w:t xml:space="preserve">120 &lt; d &lt; 130  </w:t>
      </w:r>
    </w:p>
    <w:p w14:paraId="112E8C14" w14:textId="77777777" w:rsidR="00EB1D68" w:rsidRDefault="00EB1D68" w:rsidP="00EB1D68">
      <w:pPr>
        <w:numPr>
          <w:ilvl w:val="0"/>
          <w:numId w:val="23"/>
        </w:numPr>
        <w:spacing w:after="200" w:line="276" w:lineRule="auto"/>
        <w:rPr>
          <w:rFonts w:ascii="Arial" w:hAnsi="Arial" w:cs="Arial"/>
          <w:sz w:val="20"/>
          <w:szCs w:val="20"/>
        </w:rPr>
      </w:pPr>
      <w:r w:rsidRPr="00EB1D68">
        <w:rPr>
          <w:rFonts w:ascii="Arial" w:hAnsi="Arial" w:cs="Arial"/>
          <w:sz w:val="20"/>
          <w:szCs w:val="20"/>
        </w:rPr>
        <w:t>130 &lt; d &lt; 140</w:t>
      </w:r>
    </w:p>
    <w:p w14:paraId="4910F29D" w14:textId="77777777" w:rsidR="00EB1D68" w:rsidRDefault="00EB1D68" w:rsidP="00EB1D68">
      <w:pPr>
        <w:spacing w:after="200" w:line="276" w:lineRule="auto"/>
        <w:rPr>
          <w:rFonts w:ascii="Arial" w:hAnsi="Arial" w:cs="Arial"/>
          <w:sz w:val="20"/>
          <w:szCs w:val="20"/>
        </w:rPr>
      </w:pPr>
    </w:p>
    <w:p w14:paraId="4C41492F" w14:textId="77777777" w:rsidR="00EB1D68" w:rsidRPr="00EB1D68" w:rsidRDefault="00EB1D68" w:rsidP="00EB1D68">
      <w:pPr>
        <w:spacing w:after="200" w:line="276" w:lineRule="auto"/>
        <w:rPr>
          <w:rFonts w:ascii="Arial" w:hAnsi="Arial" w:cs="Arial"/>
          <w:sz w:val="20"/>
          <w:szCs w:val="20"/>
        </w:rPr>
      </w:pPr>
    </w:p>
    <w:p w14:paraId="41C09AF4" w14:textId="27010808" w:rsidR="00EB1D68" w:rsidRPr="00EB1D68" w:rsidRDefault="00EB1D68" w:rsidP="00EB1D68">
      <w:pPr>
        <w:rPr>
          <w:rFonts w:ascii="Arial" w:hAnsi="Arial" w:cs="Arial"/>
          <w:sz w:val="20"/>
          <w:szCs w:val="20"/>
        </w:rPr>
      </w:pPr>
      <w:r w:rsidRPr="00EB1D68">
        <w:rPr>
          <w:rFonts w:ascii="Arial" w:hAnsi="Arial" w:cs="Arial"/>
          <w:sz w:val="20"/>
          <w:szCs w:val="20"/>
        </w:rPr>
        <w:lastRenderedPageBreak/>
        <w:t xml:space="preserve">10) Leia a tirinha a seguir: </w:t>
      </w:r>
    </w:p>
    <w:p w14:paraId="15056B9E" w14:textId="77777777" w:rsidR="00EB1D68" w:rsidRPr="00EB1D68" w:rsidRDefault="00EB1D68" w:rsidP="00EB1D68">
      <w:pPr>
        <w:rPr>
          <w:rFonts w:ascii="Arial" w:hAnsi="Arial" w:cs="Arial"/>
          <w:sz w:val="20"/>
          <w:szCs w:val="20"/>
        </w:rPr>
      </w:pPr>
    </w:p>
    <w:tbl>
      <w:tblPr>
        <w:tblW w:w="0" w:type="auto"/>
        <w:tblInd w:w="81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400"/>
      </w:tblGrid>
      <w:tr w:rsidR="00EB1D68" w:rsidRPr="00EB1D68" w14:paraId="36A5865D" w14:textId="77777777" w:rsidTr="00EB1D68">
        <w:trPr>
          <w:trHeight w:val="169"/>
        </w:trPr>
        <w:tc>
          <w:tcPr>
            <w:tcW w:w="7400" w:type="dxa"/>
            <w:tcBorders>
              <w:top w:val="single" w:sz="6" w:space="0" w:color="auto"/>
              <w:left w:val="single" w:sz="6" w:space="0" w:color="auto"/>
              <w:bottom w:val="single" w:sz="6" w:space="0" w:color="auto"/>
              <w:right w:val="single" w:sz="6" w:space="0" w:color="auto"/>
            </w:tcBorders>
            <w:hideMark/>
          </w:tcPr>
          <w:p w14:paraId="0BFE523C" w14:textId="77777777" w:rsidR="00EB1D68" w:rsidRPr="00EB1D68" w:rsidRDefault="00EB1D68" w:rsidP="00EB1D68">
            <w:pPr>
              <w:rPr>
                <w:rFonts w:ascii="Arial" w:hAnsi="Arial" w:cs="Arial"/>
                <w:sz w:val="20"/>
                <w:szCs w:val="20"/>
              </w:rPr>
            </w:pPr>
            <w:r w:rsidRPr="00EB1D68">
              <w:rPr>
                <w:rFonts w:ascii="Arial" w:hAnsi="Arial" w:cs="Arial"/>
                <w:sz w:val="20"/>
                <w:szCs w:val="20"/>
              </w:rPr>
              <w:t>RECRUTA ZERO</w:t>
            </w:r>
          </w:p>
        </w:tc>
      </w:tr>
      <w:tr w:rsidR="00EB1D68" w:rsidRPr="00EB1D68" w14:paraId="01B43CA8" w14:textId="77777777" w:rsidTr="00EB1D68">
        <w:trPr>
          <w:trHeight w:val="1935"/>
        </w:trPr>
        <w:tc>
          <w:tcPr>
            <w:tcW w:w="7400" w:type="dxa"/>
            <w:tcBorders>
              <w:top w:val="single" w:sz="6" w:space="0" w:color="auto"/>
              <w:left w:val="single" w:sz="6" w:space="0" w:color="auto"/>
              <w:bottom w:val="single" w:sz="6" w:space="0" w:color="auto"/>
              <w:right w:val="single" w:sz="6" w:space="0" w:color="auto"/>
            </w:tcBorders>
            <w:hideMark/>
          </w:tcPr>
          <w:p w14:paraId="07206AF7" w14:textId="6372A4F2" w:rsidR="00EB1D68" w:rsidRPr="00EB1D68" w:rsidRDefault="00EB1D68" w:rsidP="00EB1D68">
            <w:pPr>
              <w:rPr>
                <w:rFonts w:ascii="Arial" w:hAnsi="Arial" w:cs="Arial"/>
                <w:sz w:val="20"/>
                <w:szCs w:val="20"/>
              </w:rPr>
            </w:pPr>
            <w:r w:rsidRPr="00EB1D68">
              <w:rPr>
                <w:rFonts w:ascii="Arial" w:hAnsi="Arial" w:cs="Arial"/>
                <w:noProof/>
                <w:sz w:val="20"/>
                <w:szCs w:val="20"/>
              </w:rPr>
              <w:drawing>
                <wp:inline distT="0" distB="0" distL="0" distR="0" wp14:anchorId="2424D3C3" wp14:editId="52460675">
                  <wp:extent cx="4857750" cy="1619250"/>
                  <wp:effectExtent l="19050" t="19050" r="19050" b="19050"/>
                  <wp:docPr id="128599539"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57750" cy="1619250"/>
                          </a:xfrm>
                          <a:prstGeom prst="rect">
                            <a:avLst/>
                          </a:prstGeom>
                          <a:noFill/>
                          <a:ln w="9525" cmpd="sng">
                            <a:solidFill>
                              <a:srgbClr val="000000"/>
                            </a:solidFill>
                            <a:miter lim="800000"/>
                            <a:headEnd/>
                            <a:tailEnd/>
                          </a:ln>
                          <a:effectLst/>
                        </pic:spPr>
                      </pic:pic>
                    </a:graphicData>
                  </a:graphic>
                </wp:inline>
              </w:drawing>
            </w:r>
          </w:p>
        </w:tc>
      </w:tr>
    </w:tbl>
    <w:p w14:paraId="7A87B1F9" w14:textId="77777777" w:rsidR="00EB1D68" w:rsidRPr="00EB1D68" w:rsidRDefault="00EB1D68" w:rsidP="00EB1D68">
      <w:pPr>
        <w:rPr>
          <w:rFonts w:ascii="Arial" w:hAnsi="Arial" w:cs="Arial"/>
          <w:sz w:val="20"/>
          <w:szCs w:val="20"/>
        </w:rPr>
      </w:pPr>
    </w:p>
    <w:p w14:paraId="42C39F76" w14:textId="77777777" w:rsidR="00EB1D68" w:rsidRPr="00EB1D68" w:rsidRDefault="00EB1D68" w:rsidP="00EB1D68">
      <w:pPr>
        <w:rPr>
          <w:rFonts w:ascii="Arial" w:hAnsi="Arial" w:cs="Arial"/>
          <w:sz w:val="20"/>
          <w:szCs w:val="20"/>
        </w:rPr>
      </w:pPr>
      <w:r w:rsidRPr="00EB1D68">
        <w:rPr>
          <w:rFonts w:ascii="Arial" w:hAnsi="Arial" w:cs="Arial"/>
          <w:sz w:val="20"/>
          <w:szCs w:val="20"/>
        </w:rPr>
        <w:t>Trabalhando sozinho, um recruta consegue descascar, em média, 8 batatas a cada 5 minutos. Se trabalharem juntos, dois recrutas que têm a mesma velocidade média do primeiro conseguirão descascar em 3 horas um número de batatas igual a:</w:t>
      </w:r>
    </w:p>
    <w:p w14:paraId="65C941F7" w14:textId="77777777" w:rsidR="00EB1D68" w:rsidRPr="00EB1D68" w:rsidRDefault="00EB1D68" w:rsidP="00EB1D68">
      <w:pPr>
        <w:widowControl w:val="0"/>
        <w:numPr>
          <w:ilvl w:val="0"/>
          <w:numId w:val="24"/>
        </w:numPr>
        <w:overflowPunct w:val="0"/>
        <w:autoSpaceDE w:val="0"/>
        <w:autoSpaceDN w:val="0"/>
        <w:adjustRightInd w:val="0"/>
        <w:ind w:left="0" w:firstLine="0"/>
        <w:textAlignment w:val="baseline"/>
        <w:rPr>
          <w:rFonts w:ascii="Arial" w:hAnsi="Arial" w:cs="Arial"/>
          <w:sz w:val="20"/>
          <w:szCs w:val="20"/>
        </w:rPr>
      </w:pPr>
      <w:r w:rsidRPr="00EB1D68">
        <w:rPr>
          <w:rFonts w:ascii="Arial" w:hAnsi="Arial" w:cs="Arial"/>
          <w:sz w:val="20"/>
          <w:szCs w:val="20"/>
        </w:rPr>
        <w:t>576</w:t>
      </w:r>
    </w:p>
    <w:p w14:paraId="74F4813C" w14:textId="77777777" w:rsidR="00EB1D68" w:rsidRPr="00EB1D68" w:rsidRDefault="00EB1D68" w:rsidP="00EB1D68">
      <w:pPr>
        <w:widowControl w:val="0"/>
        <w:numPr>
          <w:ilvl w:val="0"/>
          <w:numId w:val="24"/>
        </w:numPr>
        <w:overflowPunct w:val="0"/>
        <w:autoSpaceDE w:val="0"/>
        <w:autoSpaceDN w:val="0"/>
        <w:adjustRightInd w:val="0"/>
        <w:ind w:left="0" w:firstLine="0"/>
        <w:textAlignment w:val="baseline"/>
        <w:rPr>
          <w:rFonts w:ascii="Arial" w:hAnsi="Arial" w:cs="Arial"/>
          <w:sz w:val="20"/>
          <w:szCs w:val="20"/>
        </w:rPr>
      </w:pPr>
      <w:r w:rsidRPr="00EB1D68">
        <w:rPr>
          <w:rFonts w:ascii="Arial" w:hAnsi="Arial" w:cs="Arial"/>
          <w:sz w:val="20"/>
          <w:szCs w:val="20"/>
        </w:rPr>
        <w:t>586</w:t>
      </w:r>
    </w:p>
    <w:p w14:paraId="630ED933" w14:textId="77777777" w:rsidR="00EB1D68" w:rsidRPr="00EB1D68" w:rsidRDefault="00EB1D68" w:rsidP="00EB1D68">
      <w:pPr>
        <w:widowControl w:val="0"/>
        <w:numPr>
          <w:ilvl w:val="0"/>
          <w:numId w:val="24"/>
        </w:numPr>
        <w:overflowPunct w:val="0"/>
        <w:autoSpaceDE w:val="0"/>
        <w:autoSpaceDN w:val="0"/>
        <w:adjustRightInd w:val="0"/>
        <w:ind w:left="0" w:firstLine="0"/>
        <w:textAlignment w:val="baseline"/>
        <w:rPr>
          <w:rFonts w:ascii="Arial" w:hAnsi="Arial" w:cs="Arial"/>
          <w:sz w:val="20"/>
          <w:szCs w:val="20"/>
        </w:rPr>
      </w:pPr>
      <w:r w:rsidRPr="00EB1D68">
        <w:rPr>
          <w:rFonts w:ascii="Arial" w:hAnsi="Arial" w:cs="Arial"/>
          <w:sz w:val="20"/>
          <w:szCs w:val="20"/>
        </w:rPr>
        <w:t>657</w:t>
      </w:r>
    </w:p>
    <w:p w14:paraId="4BAF63DA" w14:textId="77777777" w:rsidR="00EB1D68" w:rsidRPr="00EB1D68" w:rsidRDefault="00EB1D68" w:rsidP="00EB1D68">
      <w:pPr>
        <w:widowControl w:val="0"/>
        <w:numPr>
          <w:ilvl w:val="0"/>
          <w:numId w:val="24"/>
        </w:numPr>
        <w:overflowPunct w:val="0"/>
        <w:autoSpaceDE w:val="0"/>
        <w:autoSpaceDN w:val="0"/>
        <w:adjustRightInd w:val="0"/>
        <w:ind w:left="0" w:firstLine="0"/>
        <w:textAlignment w:val="baseline"/>
        <w:rPr>
          <w:rFonts w:ascii="Arial" w:hAnsi="Arial" w:cs="Arial"/>
          <w:sz w:val="20"/>
          <w:szCs w:val="20"/>
        </w:rPr>
      </w:pPr>
      <w:r w:rsidRPr="00EB1D68">
        <w:rPr>
          <w:rFonts w:ascii="Arial" w:hAnsi="Arial" w:cs="Arial"/>
          <w:sz w:val="20"/>
          <w:szCs w:val="20"/>
        </w:rPr>
        <w:t>675</w:t>
      </w:r>
    </w:p>
    <w:p w14:paraId="2296725F" w14:textId="77777777" w:rsidR="00EB1D68" w:rsidRPr="00EB1D68" w:rsidRDefault="00EB1D68" w:rsidP="00EB1D68">
      <w:pPr>
        <w:widowControl w:val="0"/>
        <w:numPr>
          <w:ilvl w:val="0"/>
          <w:numId w:val="24"/>
        </w:numPr>
        <w:overflowPunct w:val="0"/>
        <w:autoSpaceDE w:val="0"/>
        <w:autoSpaceDN w:val="0"/>
        <w:adjustRightInd w:val="0"/>
        <w:ind w:left="0" w:firstLine="0"/>
        <w:textAlignment w:val="baseline"/>
        <w:rPr>
          <w:rFonts w:ascii="Arial" w:hAnsi="Arial" w:cs="Arial"/>
          <w:sz w:val="20"/>
          <w:szCs w:val="20"/>
        </w:rPr>
      </w:pPr>
      <w:r w:rsidRPr="00EB1D68">
        <w:rPr>
          <w:rFonts w:ascii="Arial" w:hAnsi="Arial" w:cs="Arial"/>
          <w:sz w:val="20"/>
          <w:szCs w:val="20"/>
        </w:rPr>
        <w:t>756</w:t>
      </w:r>
    </w:p>
    <w:p w14:paraId="1EF8B19C" w14:textId="77777777" w:rsidR="00A83EAF" w:rsidRPr="00EB1D68" w:rsidRDefault="00A83EAF" w:rsidP="00EB1D68">
      <w:pPr>
        <w:autoSpaceDE w:val="0"/>
        <w:autoSpaceDN w:val="0"/>
        <w:adjustRightInd w:val="0"/>
        <w:rPr>
          <w:rFonts w:ascii="Arial" w:hAnsi="Arial" w:cs="Arial"/>
          <w:bCs/>
          <w:sz w:val="20"/>
          <w:szCs w:val="20"/>
        </w:rPr>
      </w:pPr>
    </w:p>
    <w:p w14:paraId="75741184" w14:textId="41C00E0D" w:rsidR="00EB1D68" w:rsidRPr="00EB1D68" w:rsidRDefault="00EB1D68" w:rsidP="00EB1D68">
      <w:pPr>
        <w:autoSpaceDE w:val="0"/>
        <w:autoSpaceDN w:val="0"/>
        <w:adjustRightInd w:val="0"/>
        <w:rPr>
          <w:rFonts w:ascii="Arial" w:hAnsi="Arial" w:cs="Arial"/>
          <w:bCs/>
          <w:sz w:val="20"/>
          <w:szCs w:val="20"/>
        </w:rPr>
      </w:pPr>
      <w:r w:rsidRPr="00EB1D68">
        <w:rPr>
          <w:rFonts w:ascii="Arial" w:hAnsi="Arial" w:cs="Arial"/>
          <w:bCs/>
          <w:sz w:val="20"/>
          <w:szCs w:val="20"/>
        </w:rPr>
        <w:t>11)</w:t>
      </w:r>
    </w:p>
    <w:p w14:paraId="41019BEC" w14:textId="77777777" w:rsidR="00EB1D68" w:rsidRPr="00EB1D68" w:rsidRDefault="00EB1D68" w:rsidP="00EB1D68">
      <w:pPr>
        <w:pStyle w:val="NormalWeb"/>
        <w:rPr>
          <w:rFonts w:ascii="Arial" w:hAnsi="Arial" w:cs="Arial"/>
          <w:bCs/>
          <w:sz w:val="20"/>
          <w:szCs w:val="20"/>
        </w:rPr>
      </w:pPr>
      <w:r w:rsidRPr="00EB1D68">
        <w:rPr>
          <w:rFonts w:ascii="Arial" w:hAnsi="Arial" w:cs="Arial"/>
          <w:b/>
          <w:bCs/>
          <w:sz w:val="20"/>
          <w:szCs w:val="20"/>
        </w:rPr>
        <w:t>O balão que ajuda a perder peso sem cirurgia e sem fome</w:t>
      </w:r>
    </w:p>
    <w:p w14:paraId="75C774BD" w14:textId="77777777" w:rsidR="00EB1D68" w:rsidRPr="00EB1D68" w:rsidRDefault="00EB1D68" w:rsidP="00EB1D68">
      <w:pPr>
        <w:pStyle w:val="NormalWeb"/>
        <w:spacing w:after="240" w:afterAutospacing="0"/>
        <w:rPr>
          <w:rFonts w:ascii="Arial" w:hAnsi="Arial" w:cs="Arial"/>
          <w:bCs/>
          <w:sz w:val="20"/>
          <w:szCs w:val="20"/>
        </w:rPr>
      </w:pPr>
      <w:r w:rsidRPr="00EB1D68">
        <w:rPr>
          <w:rFonts w:ascii="Arial" w:hAnsi="Arial" w:cs="Arial"/>
          <w:sz w:val="20"/>
          <w:szCs w:val="20"/>
        </w:rPr>
        <w:t xml:space="preserve">[...] O tal balão é uma bola de silicone que é colocada vazia no interior do estômago por meio de endoscopia, através da boca. Depois, com a ajuda de uma cânula, é preenchido com o inofensivo soro fisiológico – tudo sem necessidade de anestesia geral ou cortes. Todo o processo dura apenas vinte minutos. Cheio, o balão ocupa cerca de 50% do volume do estômago e dá às pessoas a sensação de saciedade com metade da quantidade de comida que ingeriam antes. Daí a razão de seu sucesso. No primeiro semestre deste ano, a procura pelo balão nos consultórios especializados aumentou na casa de 30% em relação ao mesmo período do ano </w:t>
      </w:r>
      <w:proofErr w:type="gramStart"/>
      <w:r w:rsidRPr="00EB1D68">
        <w:rPr>
          <w:rFonts w:ascii="Arial" w:hAnsi="Arial" w:cs="Arial"/>
          <w:sz w:val="20"/>
          <w:szCs w:val="20"/>
        </w:rPr>
        <w:t>passado.[...]</w:t>
      </w:r>
      <w:proofErr w:type="gramEnd"/>
      <w:r w:rsidRPr="00EB1D68">
        <w:rPr>
          <w:rFonts w:ascii="Arial" w:hAnsi="Arial" w:cs="Arial"/>
          <w:sz w:val="20"/>
          <w:szCs w:val="20"/>
        </w:rPr>
        <w:t xml:space="preserve">   (Revista </w:t>
      </w:r>
      <w:r w:rsidRPr="00EB1D68">
        <w:rPr>
          <w:rFonts w:ascii="Arial" w:hAnsi="Arial" w:cs="Arial"/>
          <w:bCs/>
          <w:sz w:val="20"/>
          <w:szCs w:val="20"/>
        </w:rPr>
        <w:t>Veja de 21 de agosto de 2002)</w:t>
      </w:r>
    </w:p>
    <w:p w14:paraId="7FD665DA" w14:textId="77777777" w:rsidR="00EB1D68" w:rsidRPr="00EB1D68" w:rsidRDefault="00EB1D68" w:rsidP="00EB1D68">
      <w:pPr>
        <w:pStyle w:val="NormalWeb"/>
        <w:spacing w:after="240" w:afterAutospacing="0"/>
        <w:rPr>
          <w:rFonts w:ascii="Arial" w:hAnsi="Arial" w:cs="Arial"/>
          <w:sz w:val="20"/>
          <w:szCs w:val="20"/>
        </w:rPr>
      </w:pPr>
    </w:p>
    <w:tbl>
      <w:tblPr>
        <w:tblpPr w:leftFromText="45" w:rightFromText="45" w:vertAnchor="text" w:horzAnchor="page" w:tblpX="4242" w:tblpY="-145"/>
        <w:tblW w:w="2587" w:type="dxa"/>
        <w:tblCellSpacing w:w="15" w:type="dxa"/>
        <w:tblCellMar>
          <w:top w:w="30" w:type="dxa"/>
          <w:left w:w="30" w:type="dxa"/>
          <w:bottom w:w="30" w:type="dxa"/>
          <w:right w:w="30" w:type="dxa"/>
        </w:tblCellMar>
        <w:tblLook w:val="04A0" w:firstRow="1" w:lastRow="0" w:firstColumn="1" w:lastColumn="0" w:noHBand="0" w:noVBand="1"/>
      </w:tblPr>
      <w:tblGrid>
        <w:gridCol w:w="2587"/>
      </w:tblGrid>
      <w:tr w:rsidR="00EB1D68" w:rsidRPr="00EB1D68" w14:paraId="426C244A" w14:textId="77777777" w:rsidTr="00EB1D68">
        <w:trPr>
          <w:trHeight w:val="2501"/>
          <w:tblCellSpacing w:w="15" w:type="dxa"/>
        </w:trPr>
        <w:tc>
          <w:tcPr>
            <w:tcW w:w="0" w:type="auto"/>
            <w:vAlign w:val="center"/>
            <w:hideMark/>
          </w:tcPr>
          <w:p w14:paraId="5F0E4B50" w14:textId="4797C32A" w:rsidR="00EB1D68" w:rsidRPr="00EB1D68" w:rsidRDefault="00EB1D68" w:rsidP="00EB1D68">
            <w:pPr>
              <w:rPr>
                <w:rFonts w:ascii="Arial" w:hAnsi="Arial" w:cs="Arial"/>
                <w:sz w:val="20"/>
                <w:szCs w:val="20"/>
              </w:rPr>
            </w:pPr>
            <w:r w:rsidRPr="00EB1D68">
              <w:rPr>
                <w:rFonts w:ascii="Arial" w:hAnsi="Arial" w:cs="Arial"/>
                <w:noProof/>
                <w:sz w:val="20"/>
                <w:szCs w:val="20"/>
              </w:rPr>
              <w:drawing>
                <wp:inline distT="0" distB="0" distL="0" distR="0" wp14:anchorId="4A1C76AD" wp14:editId="0750F370">
                  <wp:extent cx="1562100" cy="1562100"/>
                  <wp:effectExtent l="0" t="0" r="0" b="0"/>
                  <wp:docPr id="498508853"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r w:rsidRPr="00EB1D68">
              <w:rPr>
                <w:rFonts w:ascii="Arial" w:hAnsi="Arial" w:cs="Arial"/>
                <w:sz w:val="20"/>
                <w:szCs w:val="20"/>
              </w:rPr>
              <w:br/>
            </w:r>
          </w:p>
        </w:tc>
      </w:tr>
    </w:tbl>
    <w:p w14:paraId="49B8F7C2" w14:textId="77777777" w:rsidR="00EB1D68" w:rsidRPr="00EB1D68" w:rsidRDefault="00EB1D68" w:rsidP="00EB1D68">
      <w:pPr>
        <w:rPr>
          <w:rFonts w:ascii="Arial" w:hAnsi="Arial" w:cs="Arial"/>
          <w:bCs/>
          <w:sz w:val="20"/>
          <w:szCs w:val="20"/>
        </w:rPr>
      </w:pPr>
    </w:p>
    <w:p w14:paraId="5805B540" w14:textId="77777777" w:rsidR="00EB1D68" w:rsidRPr="00EB1D68" w:rsidRDefault="00EB1D68" w:rsidP="00EB1D68">
      <w:pPr>
        <w:rPr>
          <w:rFonts w:ascii="Arial" w:hAnsi="Arial" w:cs="Arial"/>
          <w:bCs/>
          <w:sz w:val="20"/>
          <w:szCs w:val="20"/>
        </w:rPr>
      </w:pPr>
    </w:p>
    <w:p w14:paraId="6E07480A" w14:textId="77777777" w:rsidR="00EB1D68" w:rsidRPr="00EB1D68" w:rsidRDefault="00EB1D68" w:rsidP="00EB1D68">
      <w:pPr>
        <w:rPr>
          <w:rFonts w:ascii="Arial" w:hAnsi="Arial" w:cs="Arial"/>
          <w:bCs/>
          <w:sz w:val="20"/>
          <w:szCs w:val="20"/>
        </w:rPr>
      </w:pPr>
    </w:p>
    <w:p w14:paraId="2863A823" w14:textId="77777777" w:rsidR="00EB1D68" w:rsidRPr="00EB1D68" w:rsidRDefault="00EB1D68" w:rsidP="00EB1D68">
      <w:pPr>
        <w:rPr>
          <w:rFonts w:ascii="Arial" w:hAnsi="Arial" w:cs="Arial"/>
          <w:bCs/>
          <w:sz w:val="20"/>
          <w:szCs w:val="20"/>
        </w:rPr>
      </w:pPr>
    </w:p>
    <w:p w14:paraId="12360DFA" w14:textId="77777777" w:rsidR="00EB1D68" w:rsidRPr="00EB1D68" w:rsidRDefault="00EB1D68" w:rsidP="00EB1D68">
      <w:pPr>
        <w:rPr>
          <w:rFonts w:ascii="Arial" w:hAnsi="Arial" w:cs="Arial"/>
          <w:bCs/>
          <w:sz w:val="20"/>
          <w:szCs w:val="20"/>
        </w:rPr>
      </w:pPr>
    </w:p>
    <w:p w14:paraId="3EC2D955" w14:textId="77777777" w:rsidR="00EB1D68" w:rsidRPr="00EB1D68" w:rsidRDefault="00EB1D68" w:rsidP="00EB1D68">
      <w:pPr>
        <w:rPr>
          <w:rFonts w:ascii="Arial" w:hAnsi="Arial" w:cs="Arial"/>
          <w:bCs/>
          <w:sz w:val="20"/>
          <w:szCs w:val="20"/>
        </w:rPr>
      </w:pPr>
    </w:p>
    <w:p w14:paraId="54185D7B" w14:textId="77777777" w:rsidR="00EB1D68" w:rsidRPr="00EB1D68" w:rsidRDefault="00EB1D68" w:rsidP="00EB1D68">
      <w:pPr>
        <w:rPr>
          <w:rFonts w:ascii="Arial" w:hAnsi="Arial" w:cs="Arial"/>
          <w:bCs/>
          <w:sz w:val="20"/>
          <w:szCs w:val="20"/>
        </w:rPr>
      </w:pPr>
    </w:p>
    <w:p w14:paraId="45C71C16" w14:textId="77777777" w:rsidR="00EB1D68" w:rsidRPr="00EB1D68" w:rsidRDefault="00EB1D68" w:rsidP="00EB1D68">
      <w:pPr>
        <w:rPr>
          <w:rFonts w:ascii="Arial" w:hAnsi="Arial" w:cs="Arial"/>
          <w:bCs/>
          <w:sz w:val="20"/>
          <w:szCs w:val="20"/>
        </w:rPr>
      </w:pPr>
    </w:p>
    <w:p w14:paraId="028D611F" w14:textId="77777777" w:rsidR="00EB1D68" w:rsidRPr="00EB1D68" w:rsidRDefault="00EB1D68" w:rsidP="00EB1D68">
      <w:pPr>
        <w:rPr>
          <w:rFonts w:ascii="Arial" w:hAnsi="Arial" w:cs="Arial"/>
          <w:bCs/>
          <w:sz w:val="20"/>
          <w:szCs w:val="20"/>
        </w:rPr>
      </w:pPr>
    </w:p>
    <w:p w14:paraId="04D38FAC"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 xml:space="preserve">              </w:t>
      </w:r>
    </w:p>
    <w:p w14:paraId="433B6FCF" w14:textId="77777777" w:rsidR="00EB1D68" w:rsidRPr="00EB1D68" w:rsidRDefault="00EB1D68" w:rsidP="00EB1D68">
      <w:pPr>
        <w:rPr>
          <w:rFonts w:ascii="Arial" w:hAnsi="Arial" w:cs="Arial"/>
          <w:bCs/>
          <w:sz w:val="20"/>
          <w:szCs w:val="20"/>
        </w:rPr>
      </w:pPr>
    </w:p>
    <w:p w14:paraId="5A3D3D1E" w14:textId="77777777" w:rsidR="00EB1D68" w:rsidRPr="00EB1D68" w:rsidRDefault="00EB1D68" w:rsidP="00EB1D68">
      <w:pPr>
        <w:rPr>
          <w:rFonts w:ascii="Arial" w:hAnsi="Arial" w:cs="Arial"/>
          <w:bCs/>
          <w:sz w:val="20"/>
          <w:szCs w:val="20"/>
        </w:rPr>
      </w:pPr>
    </w:p>
    <w:p w14:paraId="7A5E8C26" w14:textId="77777777" w:rsidR="00EB1D68" w:rsidRPr="00EB1D68" w:rsidRDefault="00EB1D68" w:rsidP="00EB1D68">
      <w:pPr>
        <w:rPr>
          <w:rFonts w:ascii="Arial" w:hAnsi="Arial" w:cs="Arial"/>
          <w:bCs/>
          <w:sz w:val="20"/>
          <w:szCs w:val="20"/>
        </w:rPr>
      </w:pPr>
    </w:p>
    <w:p w14:paraId="18338F5C" w14:textId="77777777" w:rsidR="00EB1D68" w:rsidRPr="00EB1D68" w:rsidRDefault="00EB1D68" w:rsidP="00EB1D68">
      <w:pPr>
        <w:rPr>
          <w:rFonts w:ascii="Arial" w:hAnsi="Arial" w:cs="Arial"/>
          <w:bCs/>
          <w:sz w:val="20"/>
          <w:szCs w:val="20"/>
        </w:rPr>
      </w:pPr>
    </w:p>
    <w:p w14:paraId="0D0F7226"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 xml:space="preserve">Uma pessoa obesa vai submeter-se ao procedimento descrito acima, pois seu estômago tem atualmente uma capacidade equivalente a 1,728 litros. A medida, em decímetro, do raio de um balão esférico de silicone, que após estar totalmente cheio, ocupará exatamente 50% do volume do estômago dessa pessoa, é igual a: (Utilize a aproximação: </w:t>
      </w:r>
      <w:r w:rsidRPr="00EB1D68">
        <w:rPr>
          <w:rFonts w:ascii="Arial" w:hAnsi="Arial" w:cs="Arial"/>
          <w:bCs/>
          <w:sz w:val="20"/>
          <w:szCs w:val="20"/>
        </w:rPr>
        <w:sym w:font="Symbol" w:char="F070"/>
      </w:r>
      <w:r w:rsidRPr="00EB1D68">
        <w:rPr>
          <w:rFonts w:ascii="Arial" w:hAnsi="Arial" w:cs="Arial"/>
          <w:bCs/>
          <w:sz w:val="20"/>
          <w:szCs w:val="20"/>
        </w:rPr>
        <w:t xml:space="preserve"> = 3)</w:t>
      </w:r>
    </w:p>
    <w:p w14:paraId="249AD859"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a) 0,9</w:t>
      </w:r>
    </w:p>
    <w:p w14:paraId="636A9F2E"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b) 0,8</w:t>
      </w:r>
    </w:p>
    <w:p w14:paraId="0C69812E"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c) 0,6</w:t>
      </w:r>
    </w:p>
    <w:p w14:paraId="468D708B"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d) 0,4</w:t>
      </w:r>
    </w:p>
    <w:p w14:paraId="3B234C21" w14:textId="77777777" w:rsidR="00EB1D68" w:rsidRPr="00EB1D68" w:rsidRDefault="00EB1D68" w:rsidP="00EB1D68">
      <w:pPr>
        <w:rPr>
          <w:rFonts w:ascii="Arial" w:hAnsi="Arial" w:cs="Arial"/>
          <w:bCs/>
          <w:sz w:val="20"/>
          <w:szCs w:val="20"/>
        </w:rPr>
      </w:pPr>
      <w:r w:rsidRPr="00EB1D68">
        <w:rPr>
          <w:rFonts w:ascii="Arial" w:hAnsi="Arial" w:cs="Arial"/>
          <w:bCs/>
          <w:sz w:val="20"/>
          <w:szCs w:val="20"/>
        </w:rPr>
        <w:t>e) 0,3</w:t>
      </w:r>
    </w:p>
    <w:p w14:paraId="542C5A57" w14:textId="77777777" w:rsidR="00EB1D68" w:rsidRPr="00EB1D68" w:rsidRDefault="00EB1D68" w:rsidP="00EB1D68">
      <w:pPr>
        <w:rPr>
          <w:rFonts w:ascii="Arial" w:hAnsi="Arial" w:cs="Arial"/>
          <w:bCs/>
          <w:sz w:val="20"/>
          <w:szCs w:val="20"/>
        </w:rPr>
      </w:pPr>
    </w:p>
    <w:p w14:paraId="449298F7" w14:textId="77777777" w:rsidR="00EB1D68" w:rsidRPr="00EB1D68" w:rsidRDefault="00EB1D68" w:rsidP="00EB1D68">
      <w:pPr>
        <w:rPr>
          <w:rFonts w:ascii="Arial" w:hAnsi="Arial" w:cs="Arial"/>
          <w:bCs/>
          <w:sz w:val="20"/>
          <w:szCs w:val="20"/>
        </w:rPr>
      </w:pPr>
    </w:p>
    <w:p w14:paraId="7C5BF1F5" w14:textId="77777777" w:rsidR="00EB1D68" w:rsidRPr="00EB1D68" w:rsidRDefault="00EB1D68" w:rsidP="00EB1D68">
      <w:pPr>
        <w:rPr>
          <w:rFonts w:ascii="Arial" w:hAnsi="Arial" w:cs="Arial"/>
          <w:bCs/>
          <w:sz w:val="20"/>
          <w:szCs w:val="20"/>
        </w:rPr>
      </w:pPr>
    </w:p>
    <w:p w14:paraId="30F87C2D" w14:textId="77777777" w:rsidR="00EB1D68" w:rsidRPr="00EB1D68" w:rsidRDefault="00EB1D68" w:rsidP="00EB1D68">
      <w:pPr>
        <w:rPr>
          <w:rFonts w:ascii="Arial" w:hAnsi="Arial" w:cs="Arial"/>
          <w:bCs/>
          <w:sz w:val="20"/>
          <w:szCs w:val="20"/>
        </w:rPr>
      </w:pPr>
    </w:p>
    <w:p w14:paraId="4159BA49" w14:textId="77777777" w:rsidR="00EB1D68" w:rsidRPr="00EB1D68" w:rsidRDefault="00EB1D68" w:rsidP="00EB1D68">
      <w:pPr>
        <w:rPr>
          <w:rFonts w:ascii="Arial" w:hAnsi="Arial" w:cs="Arial"/>
          <w:bCs/>
          <w:sz w:val="20"/>
          <w:szCs w:val="20"/>
        </w:rPr>
      </w:pPr>
    </w:p>
    <w:p w14:paraId="4FB0B962" w14:textId="77777777" w:rsidR="00EB1D68" w:rsidRPr="00EB1D68" w:rsidRDefault="00EB1D68" w:rsidP="00EB1D68">
      <w:pPr>
        <w:rPr>
          <w:rFonts w:ascii="Arial" w:hAnsi="Arial" w:cs="Arial"/>
          <w:bCs/>
          <w:sz w:val="20"/>
          <w:szCs w:val="20"/>
        </w:rPr>
      </w:pPr>
    </w:p>
    <w:p w14:paraId="1F401EE4" w14:textId="77777777" w:rsidR="00EB1D68" w:rsidRPr="00EB1D68" w:rsidRDefault="00EB1D68" w:rsidP="00EB1D68">
      <w:pPr>
        <w:rPr>
          <w:rFonts w:ascii="Arial" w:hAnsi="Arial" w:cs="Arial"/>
          <w:bCs/>
          <w:sz w:val="20"/>
          <w:szCs w:val="20"/>
        </w:rPr>
      </w:pPr>
    </w:p>
    <w:p w14:paraId="750A05A3" w14:textId="4A332AEE"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12) Para utilizar o estacionamento de um dos </w:t>
      </w:r>
      <w:proofErr w:type="spellStart"/>
      <w:r w:rsidRPr="00EB1D68">
        <w:rPr>
          <w:rFonts w:ascii="Arial" w:hAnsi="Arial" w:cs="Arial"/>
          <w:sz w:val="20"/>
          <w:szCs w:val="20"/>
        </w:rPr>
        <w:t>campi</w:t>
      </w:r>
      <w:proofErr w:type="spellEnd"/>
      <w:r w:rsidRPr="00EB1D68">
        <w:rPr>
          <w:rFonts w:ascii="Arial" w:hAnsi="Arial" w:cs="Arial"/>
          <w:sz w:val="20"/>
          <w:szCs w:val="20"/>
        </w:rPr>
        <w:t xml:space="preserve"> da Universidade Metodista, cada professor deve exibir no para-brisas de seu veículo um cartão que possui um código. Este código é formado por uma das letras da palavra METODISTA seguida de quatro algarismos, como o exemplo que vemos abaixo:</w:t>
      </w:r>
    </w:p>
    <w:p w14:paraId="1C872565" w14:textId="52ABCA1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noProof/>
          <w:sz w:val="20"/>
          <w:szCs w:val="20"/>
        </w:rPr>
        <w:drawing>
          <wp:inline distT="0" distB="0" distL="0" distR="0" wp14:anchorId="5595AB2D" wp14:editId="5B792C77">
            <wp:extent cx="1181100" cy="1476375"/>
            <wp:effectExtent l="0" t="0" r="0" b="9525"/>
            <wp:docPr id="1564726337"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81100" cy="1476375"/>
                    </a:xfrm>
                    <a:prstGeom prst="rect">
                      <a:avLst/>
                    </a:prstGeom>
                    <a:noFill/>
                    <a:ln>
                      <a:noFill/>
                    </a:ln>
                  </pic:spPr>
                </pic:pic>
              </a:graphicData>
            </a:graphic>
          </wp:inline>
        </w:drawing>
      </w:r>
    </w:p>
    <w:p w14:paraId="07B24BD1"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Considere todos os possíveis cartões que podemos formar nestas condições. Escolhendo-se um deles ao acaso, a probabilidade de ser um cartão com uma vogal e quatro algarismos ímpares é:</w:t>
      </w:r>
    </w:p>
    <w:p w14:paraId="5E134646"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A) </w:t>
      </w:r>
      <w:r w:rsidRPr="00EB1D68">
        <w:rPr>
          <w:rFonts w:ascii="Arial" w:hAnsi="Arial" w:cs="Arial"/>
          <w:position w:val="-24"/>
          <w:sz w:val="20"/>
          <w:szCs w:val="20"/>
        </w:rPr>
        <w:object w:dxaOrig="240" w:dyaOrig="615" w14:anchorId="69D4D30F">
          <v:shape id="_x0000_i1029" type="#_x0000_t75" style="width:12pt;height:30.75pt" o:ole="">
            <v:imagedata r:id="rId30" o:title=""/>
          </v:shape>
          <o:OLEObject Type="Embed" ProgID="Equation.3" ShapeID="_x0000_i1029" DrawAspect="Content" ObjectID="_1772614785" r:id="rId31"/>
        </w:object>
      </w:r>
    </w:p>
    <w:p w14:paraId="247BD1DC"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B) </w:t>
      </w:r>
      <w:r w:rsidRPr="00EB1D68">
        <w:rPr>
          <w:rFonts w:ascii="Arial" w:hAnsi="Arial" w:cs="Arial"/>
          <w:position w:val="-24"/>
          <w:sz w:val="20"/>
          <w:szCs w:val="20"/>
        </w:rPr>
        <w:object w:dxaOrig="240" w:dyaOrig="615" w14:anchorId="24B1CE01">
          <v:shape id="_x0000_i1030" type="#_x0000_t75" style="width:12pt;height:30.75pt" o:ole="">
            <v:imagedata r:id="rId32" o:title=""/>
          </v:shape>
          <o:OLEObject Type="Embed" ProgID="Equation.3" ShapeID="_x0000_i1030" DrawAspect="Content" ObjectID="_1772614786" r:id="rId33"/>
        </w:object>
      </w:r>
    </w:p>
    <w:p w14:paraId="3D2EA403"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C) </w:t>
      </w:r>
      <w:r w:rsidRPr="00EB1D68">
        <w:rPr>
          <w:rFonts w:ascii="Arial" w:hAnsi="Arial" w:cs="Arial"/>
          <w:position w:val="-24"/>
          <w:sz w:val="20"/>
          <w:szCs w:val="20"/>
        </w:rPr>
        <w:object w:dxaOrig="315" w:dyaOrig="615" w14:anchorId="5438B0E3">
          <v:shape id="_x0000_i1031" type="#_x0000_t75" style="width:15.75pt;height:30.75pt" o:ole="">
            <v:imagedata r:id="rId34" o:title=""/>
          </v:shape>
          <o:OLEObject Type="Embed" ProgID="Equation.3" ShapeID="_x0000_i1031" DrawAspect="Content" ObjectID="_1772614787" r:id="rId35"/>
        </w:object>
      </w:r>
    </w:p>
    <w:p w14:paraId="4156DEAE"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D) </w:t>
      </w:r>
      <w:r w:rsidRPr="00EB1D68">
        <w:rPr>
          <w:rFonts w:ascii="Arial" w:hAnsi="Arial" w:cs="Arial"/>
          <w:position w:val="-24"/>
          <w:sz w:val="20"/>
          <w:szCs w:val="20"/>
        </w:rPr>
        <w:object w:dxaOrig="345" w:dyaOrig="615" w14:anchorId="1DE6DAF8">
          <v:shape id="_x0000_i1032" type="#_x0000_t75" style="width:17.25pt;height:30.75pt" o:ole="">
            <v:imagedata r:id="rId36" o:title=""/>
          </v:shape>
          <o:OLEObject Type="Embed" ProgID="Equation.3" ShapeID="_x0000_i1032" DrawAspect="Content" ObjectID="_1772614788" r:id="rId37"/>
        </w:object>
      </w:r>
    </w:p>
    <w:p w14:paraId="3CA9A003" w14:textId="7777777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 xml:space="preserve">E) </w:t>
      </w:r>
      <w:r w:rsidRPr="00EB1D68">
        <w:rPr>
          <w:rFonts w:ascii="Arial" w:hAnsi="Arial" w:cs="Arial"/>
          <w:position w:val="-24"/>
          <w:sz w:val="20"/>
          <w:szCs w:val="20"/>
        </w:rPr>
        <w:object w:dxaOrig="360" w:dyaOrig="615" w14:anchorId="3C6B2227">
          <v:shape id="_x0000_i1033" type="#_x0000_t75" style="width:18pt;height:30.75pt" o:ole="">
            <v:imagedata r:id="rId38" o:title=""/>
          </v:shape>
          <o:OLEObject Type="Embed" ProgID="Equation.3" ShapeID="_x0000_i1033" DrawAspect="Content" ObjectID="_1772614789" r:id="rId39"/>
        </w:object>
      </w:r>
    </w:p>
    <w:p w14:paraId="36C0BA43" w14:textId="77777777" w:rsidR="00EB1D68" w:rsidRPr="00EB1D68" w:rsidRDefault="00EB1D68" w:rsidP="00EB1D68">
      <w:pPr>
        <w:rPr>
          <w:rFonts w:ascii="Arial" w:hAnsi="Arial" w:cs="Arial"/>
          <w:bCs/>
          <w:sz w:val="20"/>
          <w:szCs w:val="20"/>
        </w:rPr>
      </w:pPr>
    </w:p>
    <w:p w14:paraId="47032202" w14:textId="77777777" w:rsidR="00EB1D68" w:rsidRPr="00EB1D68" w:rsidRDefault="00EB1D68" w:rsidP="00EB1D68">
      <w:pPr>
        <w:rPr>
          <w:rFonts w:ascii="Arial" w:hAnsi="Arial" w:cs="Arial"/>
          <w:bCs/>
          <w:sz w:val="20"/>
          <w:szCs w:val="20"/>
        </w:rPr>
      </w:pPr>
    </w:p>
    <w:p w14:paraId="5E3C7E3E" w14:textId="77777777" w:rsidR="00EB1D68" w:rsidRPr="00EB1D68" w:rsidRDefault="00EB1D68" w:rsidP="00EB1D68">
      <w:pPr>
        <w:rPr>
          <w:rFonts w:ascii="Arial" w:hAnsi="Arial" w:cs="Arial"/>
          <w:bCs/>
          <w:sz w:val="20"/>
          <w:szCs w:val="20"/>
        </w:rPr>
      </w:pPr>
    </w:p>
    <w:p w14:paraId="371CD2D8" w14:textId="686D23C8"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sz w:val="20"/>
          <w:szCs w:val="20"/>
        </w:rPr>
        <w:t>13) O acelerador de partículas do Laboratório Nacional de Luz Síncrotron (LNLS) tem a forma de um dodecágono regular inscrito em um círculo com diâmetro de 30 metros. Em cada um de seus vértices, está instalado um dipolo (eletroímã usado para defletir os elétrons de suas trajetórias nos vértices), conforme figura ao lado. A distância, em metros, entre dois dipolos adjacentes é:</w:t>
      </w:r>
    </w:p>
    <w:p w14:paraId="67D1677B" w14:textId="2C12CDC7"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noProof/>
          <w:sz w:val="20"/>
          <w:szCs w:val="20"/>
        </w:rPr>
        <w:drawing>
          <wp:inline distT="0" distB="0" distL="0" distR="0" wp14:anchorId="6C5B0710" wp14:editId="242149A4">
            <wp:extent cx="2400300" cy="1933575"/>
            <wp:effectExtent l="0" t="0" r="0" b="9525"/>
            <wp:docPr id="1629036926"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00300" cy="1933575"/>
                    </a:xfrm>
                    <a:prstGeom prst="rect">
                      <a:avLst/>
                    </a:prstGeom>
                    <a:noFill/>
                    <a:ln>
                      <a:noFill/>
                    </a:ln>
                  </pic:spPr>
                </pic:pic>
              </a:graphicData>
            </a:graphic>
          </wp:inline>
        </w:drawing>
      </w:r>
    </w:p>
    <w:p w14:paraId="677BD0AB" w14:textId="1EDB50EC" w:rsidR="00EB1D68" w:rsidRPr="00EB1D68" w:rsidRDefault="00EB1D68" w:rsidP="00EB1D68">
      <w:pPr>
        <w:autoSpaceDE w:val="0"/>
        <w:autoSpaceDN w:val="0"/>
        <w:adjustRightInd w:val="0"/>
        <w:rPr>
          <w:rFonts w:ascii="Arial" w:hAnsi="Arial" w:cs="Arial"/>
          <w:sz w:val="20"/>
          <w:szCs w:val="20"/>
        </w:rPr>
      </w:pPr>
      <w:r w:rsidRPr="00EB1D68">
        <w:rPr>
          <w:rFonts w:ascii="Arial" w:hAnsi="Arial" w:cs="Arial"/>
          <w:noProof/>
          <w:sz w:val="20"/>
          <w:szCs w:val="20"/>
        </w:rPr>
        <w:drawing>
          <wp:inline distT="0" distB="0" distL="0" distR="0" wp14:anchorId="7B2AE194" wp14:editId="41FCEB4A">
            <wp:extent cx="1066800" cy="1552575"/>
            <wp:effectExtent l="0" t="0" r="0" b="9525"/>
            <wp:docPr id="142509935"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66800" cy="1552575"/>
                    </a:xfrm>
                    <a:prstGeom prst="rect">
                      <a:avLst/>
                    </a:prstGeom>
                    <a:noFill/>
                    <a:ln>
                      <a:noFill/>
                    </a:ln>
                  </pic:spPr>
                </pic:pic>
              </a:graphicData>
            </a:graphic>
          </wp:inline>
        </w:drawing>
      </w:r>
    </w:p>
    <w:p w14:paraId="51C3F05B" w14:textId="77777777" w:rsidR="00EB1D68" w:rsidRPr="00EB1D68" w:rsidRDefault="00EB1D68" w:rsidP="00EB1D68">
      <w:pPr>
        <w:rPr>
          <w:rFonts w:ascii="Arial" w:hAnsi="Arial" w:cs="Arial"/>
          <w:sz w:val="20"/>
          <w:szCs w:val="20"/>
        </w:rPr>
      </w:pPr>
    </w:p>
    <w:p w14:paraId="3CCAF159" w14:textId="77777777" w:rsidR="00EB1D68" w:rsidRPr="00EB1D68" w:rsidRDefault="00EB1D68" w:rsidP="00EB1D68">
      <w:pPr>
        <w:autoSpaceDE w:val="0"/>
        <w:autoSpaceDN w:val="0"/>
        <w:adjustRightInd w:val="0"/>
        <w:rPr>
          <w:rFonts w:ascii="Arial" w:hAnsi="Arial" w:cs="Arial"/>
          <w:bCs/>
          <w:sz w:val="20"/>
          <w:szCs w:val="20"/>
        </w:rPr>
      </w:pPr>
    </w:p>
    <w:sectPr w:rsidR="00EB1D68" w:rsidRPr="00EB1D68" w:rsidSect="00D57464">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130E12" w14:textId="77777777" w:rsidR="00D57464" w:rsidRDefault="00D57464">
      <w:r>
        <w:separator/>
      </w:r>
    </w:p>
  </w:endnote>
  <w:endnote w:type="continuationSeparator" w:id="0">
    <w:p w14:paraId="0FA1A2C0" w14:textId="77777777" w:rsidR="00D57464" w:rsidRDefault="00D57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D84300" w14:textId="77777777" w:rsidR="00F97279" w:rsidRDefault="00F97279">
    <w:pPr>
      <w:pStyle w:val="Rodap"/>
    </w:pPr>
    <w:r>
      <w:rPr>
        <w:noProof/>
        <w:sz w:val="20"/>
      </w:rPr>
      <mc:AlternateContent>
        <mc:Choice Requires="wps">
          <w:drawing>
            <wp:anchor distT="0" distB="0" distL="114300" distR="114300" simplePos="0" relativeHeight="251657728" behindDoc="0" locked="0" layoutInCell="1" allowOverlap="1" wp14:anchorId="4936151C" wp14:editId="3AD4B315">
              <wp:simplePos x="0" y="0"/>
              <wp:positionH relativeFrom="column">
                <wp:posOffset>6553200</wp:posOffset>
              </wp:positionH>
              <wp:positionV relativeFrom="paragraph">
                <wp:posOffset>-4269740</wp:posOffset>
              </wp:positionV>
              <wp:extent cx="342900" cy="4559300"/>
              <wp:effectExtent l="0" t="0" r="254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65AD75"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6151C" id="_x0000_t202" coordsize="21600,21600" o:spt="202" path="m,l,21600r21600,l21600,xe">
              <v:stroke joinstyle="miter"/>
              <v:path gradientshapeok="t" o:connecttype="rect"/>
            </v:shapetype>
            <v:shape id="Text Box 2" o:spid="_x0000_s133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1265AD75"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A409D" w14:textId="77777777" w:rsidR="00D57464" w:rsidRDefault="00D57464">
      <w:r>
        <w:separator/>
      </w:r>
    </w:p>
  </w:footnote>
  <w:footnote w:type="continuationSeparator" w:id="0">
    <w:p w14:paraId="6663AECD" w14:textId="77777777" w:rsidR="00D57464" w:rsidRDefault="00D574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7C66863"/>
    <w:multiLevelType w:val="singleLevel"/>
    <w:tmpl w:val="2246539E"/>
    <w:lvl w:ilvl="0">
      <w:start w:val="1"/>
      <w:numFmt w:val="lowerLetter"/>
      <w:lvlText w:val="(%1) "/>
      <w:legacy w:legacy="1" w:legacySpace="0" w:legacyIndent="283"/>
      <w:lvlJc w:val="left"/>
      <w:pPr>
        <w:ind w:left="283" w:hanging="283"/>
      </w:pPr>
      <w:rPr>
        <w:b w:val="0"/>
        <w:i w:val="0"/>
        <w:sz w:val="20"/>
        <w:szCs w:val="20"/>
      </w:rPr>
    </w:lvl>
  </w:abstractNum>
  <w:abstractNum w:abstractNumId="21" w15:restartNumberingAfterBreak="0">
    <w:nsid w:val="695D602E"/>
    <w:multiLevelType w:val="hybridMultilevel"/>
    <w:tmpl w:val="5AF60B62"/>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2"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3"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4"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387533581">
    <w:abstractNumId w:val="10"/>
  </w:num>
  <w:num w:numId="2" w16cid:durableId="812525097">
    <w:abstractNumId w:val="15"/>
  </w:num>
  <w:num w:numId="3" w16cid:durableId="51123718">
    <w:abstractNumId w:val="13"/>
  </w:num>
  <w:num w:numId="4" w16cid:durableId="75134720">
    <w:abstractNumId w:val="24"/>
  </w:num>
  <w:num w:numId="5" w16cid:durableId="1410930475">
    <w:abstractNumId w:val="7"/>
  </w:num>
  <w:num w:numId="6" w16cid:durableId="1891532078">
    <w:abstractNumId w:val="25"/>
  </w:num>
  <w:num w:numId="7" w16cid:durableId="1154878924">
    <w:abstractNumId w:val="11"/>
  </w:num>
  <w:num w:numId="8" w16cid:durableId="1890142714">
    <w:abstractNumId w:val="22"/>
  </w:num>
  <w:num w:numId="9" w16cid:durableId="1583487849">
    <w:abstractNumId w:val="6"/>
  </w:num>
  <w:num w:numId="10" w16cid:durableId="555356159">
    <w:abstractNumId w:val="23"/>
  </w:num>
  <w:num w:numId="11" w16cid:durableId="1631858049">
    <w:abstractNumId w:val="3"/>
  </w:num>
  <w:num w:numId="12" w16cid:durableId="1388919549">
    <w:abstractNumId w:val="18"/>
  </w:num>
  <w:num w:numId="13" w16cid:durableId="228810101">
    <w:abstractNumId w:val="4"/>
  </w:num>
  <w:num w:numId="14" w16cid:durableId="1432166425">
    <w:abstractNumId w:val="14"/>
  </w:num>
  <w:num w:numId="15" w16cid:durableId="268318936">
    <w:abstractNumId w:val="17"/>
  </w:num>
  <w:num w:numId="16" w16cid:durableId="776096061">
    <w:abstractNumId w:val="9"/>
  </w:num>
  <w:num w:numId="17" w16cid:durableId="1103065009">
    <w:abstractNumId w:val="19"/>
  </w:num>
  <w:num w:numId="18" w16cid:durableId="410199911">
    <w:abstractNumId w:val="8"/>
  </w:num>
  <w:num w:numId="19" w16cid:durableId="352611931">
    <w:abstractNumId w:val="2"/>
  </w:num>
  <w:num w:numId="20" w16cid:durableId="49690262">
    <w:abstractNumId w:val="16"/>
  </w:num>
  <w:num w:numId="21" w16cid:durableId="1823034522">
    <w:abstractNumId w:val="5"/>
  </w:num>
  <w:num w:numId="22" w16cid:durableId="576789171">
    <w:abstractNumId w:val="12"/>
  </w:num>
  <w:num w:numId="23" w16cid:durableId="11609248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18299302">
    <w:abstractNumId w:val="2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9"/>
  <w:hyphenationZone w:val="425"/>
  <w:noPunctuationKerning/>
  <w:characterSpacingControl w:val="doNotCompress"/>
  <w:hdrShapeDefaults>
    <o:shapedefaults v:ext="edit" spidmax="24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03C"/>
    <w:rsid w:val="000013FF"/>
    <w:rsid w:val="00001BC2"/>
    <w:rsid w:val="00005AA2"/>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B5C"/>
    <w:rsid w:val="00140B83"/>
    <w:rsid w:val="00141F3C"/>
    <w:rsid w:val="00144681"/>
    <w:rsid w:val="00151163"/>
    <w:rsid w:val="001520D8"/>
    <w:rsid w:val="0016653B"/>
    <w:rsid w:val="00172850"/>
    <w:rsid w:val="001A04F6"/>
    <w:rsid w:val="001A3C0D"/>
    <w:rsid w:val="001A5C20"/>
    <w:rsid w:val="001B2E8D"/>
    <w:rsid w:val="001B36A0"/>
    <w:rsid w:val="001B7B97"/>
    <w:rsid w:val="001D0942"/>
    <w:rsid w:val="001D0FB2"/>
    <w:rsid w:val="001D3BAB"/>
    <w:rsid w:val="001D5B4E"/>
    <w:rsid w:val="001E20E2"/>
    <w:rsid w:val="001E5283"/>
    <w:rsid w:val="001F12FF"/>
    <w:rsid w:val="001F5450"/>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5367"/>
    <w:rsid w:val="00267168"/>
    <w:rsid w:val="00282246"/>
    <w:rsid w:val="00287185"/>
    <w:rsid w:val="002B220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56AA7"/>
    <w:rsid w:val="00363E55"/>
    <w:rsid w:val="0036453E"/>
    <w:rsid w:val="0038113A"/>
    <w:rsid w:val="00390029"/>
    <w:rsid w:val="00390088"/>
    <w:rsid w:val="003A5212"/>
    <w:rsid w:val="003C61FB"/>
    <w:rsid w:val="003C79D5"/>
    <w:rsid w:val="003D3291"/>
    <w:rsid w:val="003D35B2"/>
    <w:rsid w:val="003D4D00"/>
    <w:rsid w:val="003F29C0"/>
    <w:rsid w:val="003F3DBF"/>
    <w:rsid w:val="00400301"/>
    <w:rsid w:val="00402998"/>
    <w:rsid w:val="00402E84"/>
    <w:rsid w:val="0040363F"/>
    <w:rsid w:val="00404E3B"/>
    <w:rsid w:val="00421C56"/>
    <w:rsid w:val="00422F8D"/>
    <w:rsid w:val="00425424"/>
    <w:rsid w:val="0043172E"/>
    <w:rsid w:val="0044115D"/>
    <w:rsid w:val="00444629"/>
    <w:rsid w:val="00445DCE"/>
    <w:rsid w:val="004461F5"/>
    <w:rsid w:val="00446A9D"/>
    <w:rsid w:val="0044713E"/>
    <w:rsid w:val="00447868"/>
    <w:rsid w:val="0045226C"/>
    <w:rsid w:val="00452F86"/>
    <w:rsid w:val="00457D8D"/>
    <w:rsid w:val="00463110"/>
    <w:rsid w:val="00466294"/>
    <w:rsid w:val="004662BB"/>
    <w:rsid w:val="00471ED2"/>
    <w:rsid w:val="004724BC"/>
    <w:rsid w:val="0047492D"/>
    <w:rsid w:val="00483330"/>
    <w:rsid w:val="00485B72"/>
    <w:rsid w:val="004910A5"/>
    <w:rsid w:val="00494E5C"/>
    <w:rsid w:val="004A4609"/>
    <w:rsid w:val="004B66CE"/>
    <w:rsid w:val="004B7562"/>
    <w:rsid w:val="004C14A5"/>
    <w:rsid w:val="004C276C"/>
    <w:rsid w:val="004C3160"/>
    <w:rsid w:val="004D4CB3"/>
    <w:rsid w:val="004D5C79"/>
    <w:rsid w:val="004D79A2"/>
    <w:rsid w:val="004E083A"/>
    <w:rsid w:val="004E43E3"/>
    <w:rsid w:val="004E64CB"/>
    <w:rsid w:val="004F2309"/>
    <w:rsid w:val="004F5AFE"/>
    <w:rsid w:val="00501204"/>
    <w:rsid w:val="005031CF"/>
    <w:rsid w:val="00504A25"/>
    <w:rsid w:val="00505B97"/>
    <w:rsid w:val="00506D9D"/>
    <w:rsid w:val="005115BC"/>
    <w:rsid w:val="00511951"/>
    <w:rsid w:val="00515F9C"/>
    <w:rsid w:val="00521CE8"/>
    <w:rsid w:val="0052283B"/>
    <w:rsid w:val="005240BD"/>
    <w:rsid w:val="005276DA"/>
    <w:rsid w:val="00527E1E"/>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60B83"/>
    <w:rsid w:val="00662F4D"/>
    <w:rsid w:val="0066340B"/>
    <w:rsid w:val="00667F9B"/>
    <w:rsid w:val="00676B5D"/>
    <w:rsid w:val="006917AC"/>
    <w:rsid w:val="006960E3"/>
    <w:rsid w:val="006A1B91"/>
    <w:rsid w:val="006B0F0A"/>
    <w:rsid w:val="006B0F48"/>
    <w:rsid w:val="006B22B9"/>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2FC4"/>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E72"/>
    <w:rsid w:val="007F1FC2"/>
    <w:rsid w:val="007F3E9B"/>
    <w:rsid w:val="008006B6"/>
    <w:rsid w:val="00800C53"/>
    <w:rsid w:val="0080374C"/>
    <w:rsid w:val="00810E83"/>
    <w:rsid w:val="0081330C"/>
    <w:rsid w:val="00814A6B"/>
    <w:rsid w:val="00820CA7"/>
    <w:rsid w:val="00825944"/>
    <w:rsid w:val="00830156"/>
    <w:rsid w:val="00830715"/>
    <w:rsid w:val="008311DB"/>
    <w:rsid w:val="008318C3"/>
    <w:rsid w:val="00837189"/>
    <w:rsid w:val="00840F21"/>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6036"/>
    <w:rsid w:val="0096394E"/>
    <w:rsid w:val="00964778"/>
    <w:rsid w:val="009758B7"/>
    <w:rsid w:val="009774E4"/>
    <w:rsid w:val="00984CB5"/>
    <w:rsid w:val="00995995"/>
    <w:rsid w:val="00995A3B"/>
    <w:rsid w:val="009B08A8"/>
    <w:rsid w:val="009C26D5"/>
    <w:rsid w:val="009C2A30"/>
    <w:rsid w:val="009C5D0C"/>
    <w:rsid w:val="009D2239"/>
    <w:rsid w:val="009D5179"/>
    <w:rsid w:val="009E3711"/>
    <w:rsid w:val="009E558B"/>
    <w:rsid w:val="009F2C70"/>
    <w:rsid w:val="009F4730"/>
    <w:rsid w:val="009F580F"/>
    <w:rsid w:val="00A0105D"/>
    <w:rsid w:val="00A05509"/>
    <w:rsid w:val="00A064CA"/>
    <w:rsid w:val="00A07878"/>
    <w:rsid w:val="00A11413"/>
    <w:rsid w:val="00A14909"/>
    <w:rsid w:val="00A1762E"/>
    <w:rsid w:val="00A267B0"/>
    <w:rsid w:val="00A344AF"/>
    <w:rsid w:val="00A37569"/>
    <w:rsid w:val="00A42D4C"/>
    <w:rsid w:val="00A44CFC"/>
    <w:rsid w:val="00A4634F"/>
    <w:rsid w:val="00A5134E"/>
    <w:rsid w:val="00A55B0A"/>
    <w:rsid w:val="00A63010"/>
    <w:rsid w:val="00A718D1"/>
    <w:rsid w:val="00A74E80"/>
    <w:rsid w:val="00A7657A"/>
    <w:rsid w:val="00A779A1"/>
    <w:rsid w:val="00A83EAF"/>
    <w:rsid w:val="00A871AD"/>
    <w:rsid w:val="00AA5DF6"/>
    <w:rsid w:val="00AA6E9B"/>
    <w:rsid w:val="00AA74EB"/>
    <w:rsid w:val="00AB31AE"/>
    <w:rsid w:val="00AB411C"/>
    <w:rsid w:val="00AB6C03"/>
    <w:rsid w:val="00AB774B"/>
    <w:rsid w:val="00AD7BAE"/>
    <w:rsid w:val="00AE3F46"/>
    <w:rsid w:val="00AE5C64"/>
    <w:rsid w:val="00AF1DBA"/>
    <w:rsid w:val="00B00709"/>
    <w:rsid w:val="00B01094"/>
    <w:rsid w:val="00B0399D"/>
    <w:rsid w:val="00B07EEE"/>
    <w:rsid w:val="00B1410A"/>
    <w:rsid w:val="00B23F04"/>
    <w:rsid w:val="00B33E4E"/>
    <w:rsid w:val="00B34D4B"/>
    <w:rsid w:val="00B425CD"/>
    <w:rsid w:val="00B52F7C"/>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4050F"/>
    <w:rsid w:val="00D41162"/>
    <w:rsid w:val="00D42D9B"/>
    <w:rsid w:val="00D5378B"/>
    <w:rsid w:val="00D537A9"/>
    <w:rsid w:val="00D57464"/>
    <w:rsid w:val="00D63D34"/>
    <w:rsid w:val="00D650FC"/>
    <w:rsid w:val="00D727F7"/>
    <w:rsid w:val="00D729A5"/>
    <w:rsid w:val="00D733FB"/>
    <w:rsid w:val="00D80426"/>
    <w:rsid w:val="00D806C5"/>
    <w:rsid w:val="00D80755"/>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BEE"/>
    <w:rsid w:val="00E40EE6"/>
    <w:rsid w:val="00E55D28"/>
    <w:rsid w:val="00E7445D"/>
    <w:rsid w:val="00E8707F"/>
    <w:rsid w:val="00E93CCD"/>
    <w:rsid w:val="00EA2E19"/>
    <w:rsid w:val="00EA3504"/>
    <w:rsid w:val="00EA3A15"/>
    <w:rsid w:val="00EB0323"/>
    <w:rsid w:val="00EB1D68"/>
    <w:rsid w:val="00EB5946"/>
    <w:rsid w:val="00EC43C7"/>
    <w:rsid w:val="00EC5E01"/>
    <w:rsid w:val="00ED3B87"/>
    <w:rsid w:val="00ED3EDD"/>
    <w:rsid w:val="00EE046F"/>
    <w:rsid w:val="00EE6D7D"/>
    <w:rsid w:val="00F10250"/>
    <w:rsid w:val="00F204B6"/>
    <w:rsid w:val="00F21DCE"/>
    <w:rsid w:val="00F228DD"/>
    <w:rsid w:val="00F278E9"/>
    <w:rsid w:val="00F30EC2"/>
    <w:rsid w:val="00F311E3"/>
    <w:rsid w:val="00F40904"/>
    <w:rsid w:val="00F50ECB"/>
    <w:rsid w:val="00F52C73"/>
    <w:rsid w:val="00F53C90"/>
    <w:rsid w:val="00F60FE7"/>
    <w:rsid w:val="00F63805"/>
    <w:rsid w:val="00F71D59"/>
    <w:rsid w:val="00F834C8"/>
    <w:rsid w:val="00F86C7C"/>
    <w:rsid w:val="00F90993"/>
    <w:rsid w:val="00F90EFB"/>
    <w:rsid w:val="00F93521"/>
    <w:rsid w:val="00F97279"/>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74"/>
    <o:shapelayout v:ext="edit">
      <o:idmap v:ext="edit" data="2"/>
    </o:shapelayout>
  </w:shapeDefaults>
  <w:decimalSymbol w:val=","/>
  <w:listSeparator w:val=";"/>
  <w14:docId w14:val="218521D5"/>
  <w15:docId w15:val="{E44CAE3E-6E5C-4E0F-9D13-CBFF0A6F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14:shadow w14:blurRad="50800" w14:dist="38100" w14:dir="2700000" w14:sx="100000" w14:sy="100000" w14:kx="0" w14:ky="0" w14:algn="tl">
        <w14:srgbClr w14:val="000000">
          <w14:alpha w14:val="60000"/>
        </w14:srgbClr>
      </w14:shadow>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paragraph" w:customStyle="1" w:styleId="proposio">
    <w:name w:val="proposição"/>
    <w:basedOn w:val="TextosemFormatao"/>
    <w:next w:val="Normal"/>
    <w:rsid w:val="00A83EAF"/>
    <w:pPr>
      <w:ind w:left="794" w:hanging="397"/>
    </w:pPr>
    <w:rPr>
      <w:rFonts w:ascii="Arial" w:hAnsi="Arial"/>
      <w:sz w:val="18"/>
      <w:szCs w:val="20"/>
      <w:lang w:val="x-none" w:eastAsia="x-none"/>
    </w:rPr>
  </w:style>
  <w:style w:type="paragraph" w:customStyle="1" w:styleId="proposio1">
    <w:name w:val="proposição1"/>
    <w:basedOn w:val="Normal"/>
    <w:rsid w:val="00A83EAF"/>
    <w:pPr>
      <w:ind w:left="794" w:hanging="397"/>
    </w:pPr>
    <w:rPr>
      <w:rFonts w:ascii="Arial" w:hAnsi="Arial"/>
      <w:b/>
      <w:sz w:val="18"/>
      <w:szCs w:val="20"/>
    </w:rPr>
  </w:style>
  <w:style w:type="paragraph" w:customStyle="1" w:styleId="enunciado">
    <w:name w:val="enunciado"/>
    <w:basedOn w:val="Normal"/>
    <w:next w:val="proposio"/>
    <w:rsid w:val="00A83EAF"/>
    <w:pPr>
      <w:ind w:left="397" w:hanging="397"/>
    </w:pPr>
    <w:rPr>
      <w:rFonts w:ascii="Arial" w:hAnsi="Arial" w:cs="Arial"/>
      <w:b/>
      <w:bCs/>
      <w:kern w:val="28"/>
      <w:sz w:val="18"/>
      <w:szCs w:val="32"/>
    </w:rPr>
  </w:style>
  <w:style w:type="paragraph" w:styleId="TextosemFormatao">
    <w:name w:val="Plain Text"/>
    <w:basedOn w:val="Normal"/>
    <w:link w:val="TextosemFormataoChar"/>
    <w:uiPriority w:val="99"/>
    <w:semiHidden/>
    <w:unhideWhenUsed/>
    <w:rsid w:val="00A83EAF"/>
    <w:rPr>
      <w:rFonts w:ascii="Consolas" w:hAnsi="Consolas"/>
      <w:sz w:val="21"/>
      <w:szCs w:val="21"/>
    </w:rPr>
  </w:style>
  <w:style w:type="character" w:customStyle="1" w:styleId="TextosemFormataoChar">
    <w:name w:val="Texto sem Formatação Char"/>
    <w:basedOn w:val="Fontepargpadro"/>
    <w:link w:val="TextosemFormatao"/>
    <w:uiPriority w:val="99"/>
    <w:semiHidden/>
    <w:rsid w:val="00A83EAF"/>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01346">
      <w:bodyDiv w:val="1"/>
      <w:marLeft w:val="0"/>
      <w:marRight w:val="0"/>
      <w:marTop w:val="0"/>
      <w:marBottom w:val="0"/>
      <w:divBdr>
        <w:top w:val="none" w:sz="0" w:space="0" w:color="auto"/>
        <w:left w:val="none" w:sz="0" w:space="0" w:color="auto"/>
        <w:bottom w:val="none" w:sz="0" w:space="0" w:color="auto"/>
        <w:right w:val="none" w:sz="0" w:space="0" w:color="auto"/>
      </w:divBdr>
    </w:div>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207575577">
      <w:bodyDiv w:val="1"/>
      <w:marLeft w:val="0"/>
      <w:marRight w:val="0"/>
      <w:marTop w:val="0"/>
      <w:marBottom w:val="0"/>
      <w:divBdr>
        <w:top w:val="none" w:sz="0" w:space="0" w:color="auto"/>
        <w:left w:val="none" w:sz="0" w:space="0" w:color="auto"/>
        <w:bottom w:val="none" w:sz="0" w:space="0" w:color="auto"/>
        <w:right w:val="none" w:sz="0" w:space="0" w:color="auto"/>
      </w:divBdr>
    </w:div>
    <w:div w:id="416756723">
      <w:bodyDiv w:val="1"/>
      <w:marLeft w:val="0"/>
      <w:marRight w:val="0"/>
      <w:marTop w:val="0"/>
      <w:marBottom w:val="0"/>
      <w:divBdr>
        <w:top w:val="none" w:sz="0" w:space="0" w:color="auto"/>
        <w:left w:val="none" w:sz="0" w:space="0" w:color="auto"/>
        <w:bottom w:val="none" w:sz="0" w:space="0" w:color="auto"/>
        <w:right w:val="none" w:sz="0" w:space="0" w:color="auto"/>
      </w:divBdr>
    </w:div>
    <w:div w:id="500118213">
      <w:bodyDiv w:val="1"/>
      <w:marLeft w:val="0"/>
      <w:marRight w:val="0"/>
      <w:marTop w:val="0"/>
      <w:marBottom w:val="0"/>
      <w:divBdr>
        <w:top w:val="none" w:sz="0" w:space="0" w:color="auto"/>
        <w:left w:val="none" w:sz="0" w:space="0" w:color="auto"/>
        <w:bottom w:val="none" w:sz="0" w:space="0" w:color="auto"/>
        <w:right w:val="none" w:sz="0" w:space="0" w:color="auto"/>
      </w:divBdr>
    </w:div>
    <w:div w:id="818303113">
      <w:bodyDiv w:val="1"/>
      <w:marLeft w:val="0"/>
      <w:marRight w:val="0"/>
      <w:marTop w:val="0"/>
      <w:marBottom w:val="0"/>
      <w:divBdr>
        <w:top w:val="none" w:sz="0" w:space="0" w:color="auto"/>
        <w:left w:val="none" w:sz="0" w:space="0" w:color="auto"/>
        <w:bottom w:val="none" w:sz="0" w:space="0" w:color="auto"/>
        <w:right w:val="none" w:sz="0" w:space="0" w:color="auto"/>
      </w:divBdr>
    </w:div>
    <w:div w:id="860388460">
      <w:bodyDiv w:val="1"/>
      <w:marLeft w:val="0"/>
      <w:marRight w:val="0"/>
      <w:marTop w:val="0"/>
      <w:marBottom w:val="0"/>
      <w:divBdr>
        <w:top w:val="none" w:sz="0" w:space="0" w:color="auto"/>
        <w:left w:val="none" w:sz="0" w:space="0" w:color="auto"/>
        <w:bottom w:val="none" w:sz="0" w:space="0" w:color="auto"/>
        <w:right w:val="none" w:sz="0" w:space="0" w:color="auto"/>
      </w:divBdr>
    </w:div>
    <w:div w:id="1164130679">
      <w:bodyDiv w:val="1"/>
      <w:marLeft w:val="0"/>
      <w:marRight w:val="0"/>
      <w:marTop w:val="0"/>
      <w:marBottom w:val="0"/>
      <w:divBdr>
        <w:top w:val="none" w:sz="0" w:space="0" w:color="auto"/>
        <w:left w:val="none" w:sz="0" w:space="0" w:color="auto"/>
        <w:bottom w:val="none" w:sz="0" w:space="0" w:color="auto"/>
        <w:right w:val="none" w:sz="0" w:space="0" w:color="auto"/>
      </w:divBdr>
    </w:div>
    <w:div w:id="1754889393">
      <w:bodyDiv w:val="1"/>
      <w:marLeft w:val="0"/>
      <w:marRight w:val="0"/>
      <w:marTop w:val="0"/>
      <w:marBottom w:val="0"/>
      <w:divBdr>
        <w:top w:val="none" w:sz="0" w:space="0" w:color="auto"/>
        <w:left w:val="none" w:sz="0" w:space="0" w:color="auto"/>
        <w:bottom w:val="none" w:sz="0" w:space="0" w:color="auto"/>
        <w:right w:val="none" w:sz="0" w:space="0" w:color="auto"/>
      </w:divBdr>
    </w:div>
    <w:div w:id="1813517756">
      <w:bodyDiv w:val="1"/>
      <w:marLeft w:val="0"/>
      <w:marRight w:val="0"/>
      <w:marTop w:val="0"/>
      <w:marBottom w:val="0"/>
      <w:divBdr>
        <w:top w:val="none" w:sz="0" w:space="0" w:color="auto"/>
        <w:left w:val="none" w:sz="0" w:space="0" w:color="auto"/>
        <w:bottom w:val="none" w:sz="0" w:space="0" w:color="auto"/>
        <w:right w:val="none" w:sz="0" w:space="0" w:color="auto"/>
      </w:divBdr>
    </w:div>
    <w:div w:id="1841697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50.png"/><Relationship Id="rId26" Type="http://schemas.openxmlformats.org/officeDocument/2006/relationships/image" Target="media/image7.png"/><Relationship Id="rId39"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6.jpeg"/><Relationship Id="rId34" Type="http://schemas.openxmlformats.org/officeDocument/2006/relationships/image" Target="media/image12.wmf"/><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3.wmf"/><Relationship Id="rId17" Type="http://schemas.openxmlformats.org/officeDocument/2006/relationships/image" Target="http://www.uff.br/cdme/platonicos/platonicos-html/figuras/dodecaedro/net-dodecahedron.gif" TargetMode="External"/><Relationship Id="rId25" Type="http://schemas.openxmlformats.org/officeDocument/2006/relationships/image" Target="http://tbn0.google.com/images?q=tbn:tEgEvMyq_yeCeM:http://www.osteixeiras.com.br/dodecaedro.jpg" TargetMode="External"/><Relationship Id="rId33" Type="http://schemas.openxmlformats.org/officeDocument/2006/relationships/oleObject" Target="embeddings/oleObject6.bin"/><Relationship Id="rId38" Type="http://schemas.openxmlformats.org/officeDocument/2006/relationships/image" Target="media/image14.wmf"/><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www.osteixeiras.com.br/dodecaedro.jpg" TargetMode="External"/><Relationship Id="rId29" Type="http://schemas.openxmlformats.org/officeDocument/2006/relationships/image" Target="media/image9.png"/><Relationship Id="rId41"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60.jpeg"/><Relationship Id="rId32" Type="http://schemas.openxmlformats.org/officeDocument/2006/relationships/image" Target="media/image11.wmf"/><Relationship Id="rId37" Type="http://schemas.openxmlformats.org/officeDocument/2006/relationships/oleObject" Target="embeddings/oleObject8.bin"/><Relationship Id="rId40"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hyperlink" Target="http://www.osteixeiras.com.br/dodecaedro.jpg" TargetMode="External"/><Relationship Id="rId28" Type="http://schemas.openxmlformats.org/officeDocument/2006/relationships/image" Target="http://veja.abril.com.br/210802/imagens/medicina4.gif" TargetMode="External"/><Relationship Id="rId36" Type="http://schemas.openxmlformats.org/officeDocument/2006/relationships/image" Target="media/image13.wmf"/><Relationship Id="rId10" Type="http://schemas.openxmlformats.org/officeDocument/2006/relationships/image" Target="media/image2.png"/><Relationship Id="rId19" Type="http://schemas.openxmlformats.org/officeDocument/2006/relationships/image" Target="http://www.uff.br/cdme/platonicos/platonicos-html/figuras/dodecaedro/net-dodecahedron.gif" TargetMode="External"/><Relationship Id="rId31"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http://tbn0.google.com/images?q=tbn:tEgEvMyq_yeCeM:http://www.osteixeiras.com.br/dodecaedro.jpg" TargetMode="External"/><Relationship Id="rId27" Type="http://schemas.openxmlformats.org/officeDocument/2006/relationships/image" Target="media/image8.png"/><Relationship Id="rId30" Type="http://schemas.openxmlformats.org/officeDocument/2006/relationships/image" Target="media/image10.wmf"/><Relationship Id="rId35" Type="http://schemas.openxmlformats.org/officeDocument/2006/relationships/oleObject" Target="embeddings/oleObject7.bin"/><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2</TotalTime>
  <Pages>7</Pages>
  <Words>1144</Words>
  <Characters>6183</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Professor</dc:creator>
  <cp:keywords/>
  <dc:description/>
  <cp:lastModifiedBy>Walter</cp:lastModifiedBy>
  <cp:revision>2</cp:revision>
  <cp:lastPrinted>2013-03-25T10:21:00Z</cp:lastPrinted>
  <dcterms:created xsi:type="dcterms:W3CDTF">2024-03-22T15:13:00Z</dcterms:created>
  <dcterms:modified xsi:type="dcterms:W3CDTF">2024-03-22T15:13:00Z</dcterms:modified>
</cp:coreProperties>
</file>