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52518263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1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2024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52518263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1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2024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0794988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4EC731F4" w14:textId="7CE2F22F" w:rsidR="000555C4" w:rsidRDefault="00BF1FA2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</w:p>
    <w:p w14:paraId="73760B22" w14:textId="1469AEEA" w:rsidR="00462ADA" w:rsidRPr="007A1599" w:rsidRDefault="00462ADA" w:rsidP="00462ADA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12961143" w14:textId="77777777" w:rsidR="00462ADA" w:rsidRPr="004245B9" w:rsidRDefault="00462ADA" w:rsidP="00462ADA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2220FF33" w14:textId="77777777" w:rsidR="00462ADA" w:rsidRPr="005207CA" w:rsidRDefault="00462ADA" w:rsidP="00462ADA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66EB026B" w14:textId="77777777" w:rsidR="00462ADA" w:rsidRDefault="00462ADA" w:rsidP="00462ADA">
      <w:r>
        <w:rPr>
          <w:rFonts w:ascii="Arial" w:hAnsi="Arial" w:cs="Arial"/>
          <w:b/>
          <w:sz w:val="20"/>
          <w:szCs w:val="20"/>
        </w:rPr>
        <w:t xml:space="preserve">Questão 6. (Interdisciplinar) </w:t>
      </w:r>
      <w:r>
        <w:t xml:space="preserve">Tartarugas são animais que podem atingir grandes medidas, além de serem longevos. A tartaruga-de-couro, por exemplo, pode chegar aos 225 anos. Admita que a expectativa de vida média de um ser humano seja de 75 anos. Para alcançar 225 anos, essa expectativa deveria aumentar x%. O valor de x é igual a: </w:t>
      </w:r>
    </w:p>
    <w:p w14:paraId="60C8BA3B" w14:textId="77777777" w:rsidR="00462ADA" w:rsidRPr="00A01AC6" w:rsidRDefault="00462ADA" w:rsidP="00462ADA">
      <w:pPr>
        <w:rPr>
          <w:sz w:val="6"/>
          <w:szCs w:val="6"/>
        </w:rPr>
      </w:pPr>
    </w:p>
    <w:p w14:paraId="0F9D50D7" w14:textId="4D3A20FD" w:rsidR="00462ADA" w:rsidRPr="006F4F31" w:rsidRDefault="00462ADA" w:rsidP="00462ADA">
      <w:pPr>
        <w:rPr>
          <w:sz w:val="6"/>
          <w:szCs w:val="6"/>
        </w:rPr>
      </w:pPr>
      <w:r>
        <w:t xml:space="preserve">(A) 230                           </w:t>
      </w:r>
      <w:proofErr w:type="gramStart"/>
      <w:r>
        <w:t xml:space="preserve">   </w:t>
      </w:r>
      <w:r w:rsidRPr="003052A9">
        <w:t>(</w:t>
      </w:r>
      <w:proofErr w:type="gramEnd"/>
      <w:r w:rsidRPr="003052A9">
        <w:t>B)</w:t>
      </w:r>
      <w:r>
        <w:t xml:space="preserve"> 200                                             (C) 170                                        (D) 140</w:t>
      </w:r>
    </w:p>
    <w:p w14:paraId="2132EEB2" w14:textId="77777777" w:rsidR="00462ADA" w:rsidRPr="007A1599" w:rsidRDefault="00462ADA" w:rsidP="00462ADA">
      <w:pPr>
        <w:rPr>
          <w:b/>
          <w:bCs/>
          <w:color w:val="FF0000"/>
          <w:sz w:val="6"/>
          <w:szCs w:val="6"/>
        </w:rPr>
      </w:pPr>
    </w:p>
    <w:p w14:paraId="39FBEB0C" w14:textId="77777777" w:rsidR="00462ADA" w:rsidRDefault="00462ADA" w:rsidP="00462ADA">
      <w:pPr>
        <w:rPr>
          <w:rFonts w:ascii="Arial" w:hAnsi="Arial" w:cs="Arial"/>
          <w:b/>
          <w:sz w:val="20"/>
          <w:szCs w:val="20"/>
        </w:rPr>
      </w:pPr>
    </w:p>
    <w:p w14:paraId="1074F0AC" w14:textId="77777777" w:rsidR="00462ADA" w:rsidRDefault="00462ADA" w:rsidP="00462ADA">
      <w:r>
        <w:rPr>
          <w:rFonts w:ascii="Arial" w:hAnsi="Arial" w:cs="Arial"/>
          <w:b/>
          <w:sz w:val="20"/>
          <w:szCs w:val="20"/>
        </w:rPr>
        <w:t xml:space="preserve">Questão 28. </w:t>
      </w:r>
      <w:r>
        <w:t xml:space="preserve">O lucro L de uma empresa, com a venda de camisetas, é modelado pela expressão: </w:t>
      </w:r>
    </w:p>
    <w:p w14:paraId="7141AAA2" w14:textId="77777777" w:rsidR="00462ADA" w:rsidRDefault="00462ADA" w:rsidP="00462ADA">
      <w:pPr>
        <w:jc w:val="center"/>
      </w:pPr>
      <w:r w:rsidRPr="00A01AC6">
        <w:rPr>
          <w:b/>
          <w:bCs/>
        </w:rPr>
        <w:t>L(x) = 2500x + 10x</w:t>
      </w:r>
      <w:r w:rsidRPr="00A01AC6">
        <w:rPr>
          <w:b/>
          <w:bCs/>
          <w:vertAlign w:val="superscript"/>
        </w:rPr>
        <w:t>2</w:t>
      </w:r>
      <w:r>
        <w:t>,</w:t>
      </w:r>
    </w:p>
    <w:p w14:paraId="7F3BF2DF" w14:textId="77777777" w:rsidR="00462ADA" w:rsidRDefault="00462ADA" w:rsidP="00462ADA">
      <w:r>
        <w:t xml:space="preserve">sendo x a quantidade de lotes de 100 camisetas. De acordo com esse modelo, o lucro obtido com 4 000 camisetas, em reais, é igual a: </w:t>
      </w:r>
    </w:p>
    <w:p w14:paraId="39E1561D" w14:textId="77777777" w:rsidR="00462ADA" w:rsidRPr="00BC3B0C" w:rsidRDefault="00462ADA" w:rsidP="00462ADA">
      <w:pPr>
        <w:rPr>
          <w:sz w:val="6"/>
          <w:szCs w:val="6"/>
        </w:rPr>
      </w:pPr>
    </w:p>
    <w:p w14:paraId="14B16F2E" w14:textId="162914CF" w:rsidR="00462ADA" w:rsidRPr="00BA7FE5" w:rsidRDefault="00462ADA" w:rsidP="00462ADA">
      <w:pPr>
        <w:rPr>
          <w:b/>
          <w:bCs/>
          <w:color w:val="FF0000"/>
          <w:sz w:val="10"/>
          <w:szCs w:val="10"/>
        </w:rPr>
      </w:pPr>
      <w:r w:rsidRPr="003052A9">
        <w:t>(A)</w:t>
      </w:r>
      <w:r>
        <w:t xml:space="preserve"> 116 000                 </w:t>
      </w:r>
      <w:proofErr w:type="gramStart"/>
      <w:r>
        <w:t xml:space="preserve">   (</w:t>
      </w:r>
      <w:proofErr w:type="gramEnd"/>
      <w:r>
        <w:t>B) 124 000                                (C) 132 000                                      (D) 140 000</w:t>
      </w:r>
    </w:p>
    <w:p w14:paraId="7602E69D" w14:textId="77777777" w:rsidR="00462ADA" w:rsidRPr="00A01AC6" w:rsidRDefault="00462ADA" w:rsidP="00462ADA">
      <w:pPr>
        <w:rPr>
          <w:b/>
          <w:bCs/>
          <w:color w:val="FF0000"/>
          <w:sz w:val="6"/>
          <w:szCs w:val="6"/>
        </w:rPr>
      </w:pPr>
    </w:p>
    <w:p w14:paraId="685609FF" w14:textId="77777777" w:rsidR="00462ADA" w:rsidRDefault="00462ADA" w:rsidP="00462ADA">
      <w:pPr>
        <w:rPr>
          <w:b/>
          <w:bCs/>
          <w:color w:val="FF0000"/>
          <w:sz w:val="10"/>
          <w:szCs w:val="10"/>
        </w:rPr>
      </w:pPr>
    </w:p>
    <w:p w14:paraId="47CA6A4E" w14:textId="77777777" w:rsidR="00462ADA" w:rsidRDefault="00462ADA" w:rsidP="00462ADA">
      <w:r>
        <w:rPr>
          <w:rFonts w:ascii="Arial" w:hAnsi="Arial" w:cs="Arial"/>
          <w:b/>
          <w:sz w:val="20"/>
          <w:szCs w:val="20"/>
        </w:rPr>
        <w:t xml:space="preserve">Questão 29. </w:t>
      </w:r>
      <w:r>
        <w:t>Considere um cilindro circular reto de altura h e raio R, em centímetros, conforme ilustra a figura a seguir.</w:t>
      </w:r>
    </w:p>
    <w:p w14:paraId="3B5D170A" w14:textId="77777777" w:rsidR="00462ADA" w:rsidRPr="000F52F6" w:rsidRDefault="00462ADA" w:rsidP="00462ADA">
      <w:pPr>
        <w:rPr>
          <w:sz w:val="6"/>
          <w:szCs w:val="6"/>
        </w:rPr>
      </w:pPr>
    </w:p>
    <w:p w14:paraId="7D49B944" w14:textId="77777777" w:rsidR="00462ADA" w:rsidRPr="00A9303A" w:rsidRDefault="00462ADA" w:rsidP="00462ADA">
      <w:pPr>
        <w:jc w:val="center"/>
        <w:rPr>
          <w:sz w:val="10"/>
          <w:szCs w:val="10"/>
        </w:rPr>
      </w:pPr>
      <w:r>
        <w:rPr>
          <w:noProof/>
          <w:sz w:val="10"/>
          <w:szCs w:val="10"/>
        </w:rPr>
        <w:drawing>
          <wp:inline distT="0" distB="0" distL="0" distR="0" wp14:anchorId="4E48A30D" wp14:editId="3ED8E92B">
            <wp:extent cx="1254092" cy="1348740"/>
            <wp:effectExtent l="0" t="0" r="3810" b="3810"/>
            <wp:docPr id="1013253299" name="Imagem 1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253299" name="Imagem 1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918" cy="135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54F5B" w14:textId="77777777" w:rsidR="00462ADA" w:rsidRPr="000F52F6" w:rsidRDefault="00462ADA" w:rsidP="00462ADA">
      <w:pPr>
        <w:rPr>
          <w:sz w:val="10"/>
          <w:szCs w:val="10"/>
        </w:rPr>
      </w:pPr>
    </w:p>
    <w:p w14:paraId="33D20E08" w14:textId="77777777" w:rsidR="00462ADA" w:rsidRDefault="00462ADA" w:rsidP="00462ADA">
      <w:r>
        <w:t>A planificação da superfície lateral desse cilindro é um retângulo de perímetro 40 cm. A altura h desse cilindro, em centímetros, é igual a:</w:t>
      </w:r>
    </w:p>
    <w:p w14:paraId="1C7116AF" w14:textId="77777777" w:rsidR="00462ADA" w:rsidRPr="000F52F6" w:rsidRDefault="00462ADA" w:rsidP="00462ADA">
      <w:pPr>
        <w:rPr>
          <w:sz w:val="6"/>
          <w:szCs w:val="6"/>
        </w:rPr>
      </w:pPr>
    </w:p>
    <w:p w14:paraId="397FFFE1" w14:textId="75E7C437" w:rsidR="00462ADA" w:rsidRPr="0064258F" w:rsidRDefault="00462ADA" w:rsidP="00462ADA">
      <w:pPr>
        <w:rPr>
          <w:sz w:val="10"/>
          <w:szCs w:val="10"/>
        </w:rPr>
      </w:pPr>
      <w:r w:rsidRPr="003052A9">
        <w:t xml:space="preserve">(A) </w:t>
      </w:r>
      <w:r>
        <w:t xml:space="preserve">h = 20 − 2 πR          </w:t>
      </w:r>
      <w:proofErr w:type="gramStart"/>
      <w:r>
        <w:t xml:space="preserve">   (</w:t>
      </w:r>
      <w:proofErr w:type="gramEnd"/>
      <w:r>
        <w:t>B) h = 10 − 2 πR                       (C) h = 20 − πR                       (D) h = 10 − πR</w:t>
      </w:r>
    </w:p>
    <w:p w14:paraId="7E883F70" w14:textId="77777777" w:rsidR="00462ADA" w:rsidRPr="000F52F6" w:rsidRDefault="00462ADA" w:rsidP="00462ADA">
      <w:pPr>
        <w:rPr>
          <w:b/>
          <w:bCs/>
          <w:color w:val="FF0000"/>
          <w:sz w:val="6"/>
          <w:szCs w:val="6"/>
        </w:rPr>
      </w:pPr>
    </w:p>
    <w:p w14:paraId="4BF6B0AF" w14:textId="77777777" w:rsidR="00462ADA" w:rsidRPr="002678D7" w:rsidRDefault="00462ADA" w:rsidP="00462ADA">
      <w:pPr>
        <w:rPr>
          <w:b/>
          <w:bCs/>
          <w:color w:val="FF0000"/>
          <w:sz w:val="8"/>
          <w:szCs w:val="8"/>
        </w:rPr>
      </w:pPr>
    </w:p>
    <w:p w14:paraId="51E5134C" w14:textId="77777777" w:rsidR="00462ADA" w:rsidRDefault="00462ADA" w:rsidP="00462ADA">
      <w:pPr>
        <w:rPr>
          <w:rFonts w:ascii="Arial" w:hAnsi="Arial" w:cs="Arial"/>
          <w:b/>
          <w:sz w:val="20"/>
          <w:szCs w:val="20"/>
        </w:rPr>
      </w:pPr>
    </w:p>
    <w:p w14:paraId="5DE187A8" w14:textId="00BE140B" w:rsidR="00462ADA" w:rsidRPr="00462ADA" w:rsidRDefault="00462ADA" w:rsidP="00462ADA">
      <w:pPr>
        <w:rPr>
          <w:sz w:val="10"/>
          <w:szCs w:val="10"/>
        </w:rPr>
      </w:pPr>
      <w:r>
        <w:rPr>
          <w:rFonts w:ascii="Arial" w:hAnsi="Arial" w:cs="Arial"/>
          <w:b/>
          <w:sz w:val="20"/>
          <w:szCs w:val="20"/>
        </w:rPr>
        <w:t xml:space="preserve">Questão 30. </w:t>
      </w:r>
      <w:r>
        <w:t xml:space="preserve">Uma estudante possui uma calculadora que permite realizar a seguinte operação, por meio de uma tecla especial: ao digitar um número x, diferente de − 1, e em seguida apertar essa tecla, o resultado obtido é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1+x</m:t>
            </m:r>
          </m:den>
        </m:f>
      </m:oMath>
      <w:r>
        <w:t>.</w:t>
      </w:r>
      <w:r>
        <w:rPr>
          <w:sz w:val="10"/>
          <w:szCs w:val="10"/>
        </w:rPr>
        <w:t xml:space="preserve"> </w:t>
      </w:r>
      <w:r>
        <w:t>Após digitar o número 9 nessa calculadora e apertar a tecla especial duas vezes seguidas, o resultado obtido será:</w:t>
      </w:r>
    </w:p>
    <w:p w14:paraId="301E1877" w14:textId="77777777" w:rsidR="00462ADA" w:rsidRPr="00C20A2F" w:rsidRDefault="00462ADA" w:rsidP="00462ADA">
      <w:pPr>
        <w:rPr>
          <w:sz w:val="10"/>
          <w:szCs w:val="10"/>
        </w:rPr>
      </w:pPr>
    </w:p>
    <w:p w14:paraId="0D9D5E4E" w14:textId="3FB898BF" w:rsidR="00462ADA" w:rsidRPr="0066208D" w:rsidRDefault="00462ADA" w:rsidP="00462ADA">
      <w:pPr>
        <w:rPr>
          <w:b/>
          <w:bCs/>
          <w:color w:val="FF0000"/>
          <w:sz w:val="10"/>
          <w:szCs w:val="10"/>
        </w:rPr>
      </w:pPr>
      <w:r w:rsidRPr="000C6BB7">
        <w:t>(A)</w:t>
      </w:r>
      <w:r w:rsidRPr="003076DF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9</m:t>
            </m:r>
          </m:den>
        </m:f>
      </m:oMath>
      <w:r>
        <w:t xml:space="preserve">                           </w:t>
      </w:r>
      <w:proofErr w:type="gramStart"/>
      <w:r>
        <w:t xml:space="preserve">   </w:t>
      </w:r>
      <w:r w:rsidRPr="003076DF">
        <w:t>(</w:t>
      </w:r>
      <w:proofErr w:type="gramEnd"/>
      <w:r w:rsidRPr="003076DF">
        <w:t>B)</w:t>
      </w:r>
      <w:r w:rsidRPr="002E3316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8</m:t>
            </m:r>
          </m:den>
        </m:f>
      </m:oMath>
      <w:r>
        <w:t xml:space="preserve">                                              </w:t>
      </w:r>
      <w:r w:rsidRPr="003052A9">
        <w:t>(C)</w:t>
      </w:r>
      <w:r w:rsidRPr="009C7B03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10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11</m:t>
            </m:r>
          </m:den>
        </m:f>
      </m:oMath>
      <w:r>
        <w:t xml:space="preserve">                                               (D)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</m:t>
            </m:r>
          </m:den>
        </m:f>
      </m:oMath>
    </w:p>
    <w:p w14:paraId="69379E57" w14:textId="77777777" w:rsidR="00462ADA" w:rsidRPr="00D051F2" w:rsidRDefault="00462ADA" w:rsidP="00462ADA">
      <w:pPr>
        <w:rPr>
          <w:b/>
          <w:bCs/>
          <w:color w:val="FF0000"/>
          <w:sz w:val="6"/>
          <w:szCs w:val="6"/>
        </w:rPr>
      </w:pPr>
    </w:p>
    <w:p w14:paraId="15C25ECD" w14:textId="77777777" w:rsidR="00462ADA" w:rsidRDefault="00462ADA" w:rsidP="00462ADA">
      <w:pPr>
        <w:rPr>
          <w:rFonts w:ascii="Arial" w:hAnsi="Arial" w:cs="Arial"/>
          <w:b/>
          <w:sz w:val="20"/>
          <w:szCs w:val="20"/>
        </w:rPr>
      </w:pPr>
    </w:p>
    <w:p w14:paraId="5CBBA73A" w14:textId="77777777" w:rsidR="00462ADA" w:rsidRDefault="00462ADA" w:rsidP="00462ADA">
      <w:pPr>
        <w:rPr>
          <w:rFonts w:ascii="Arial" w:hAnsi="Arial" w:cs="Arial"/>
          <w:b/>
          <w:sz w:val="20"/>
          <w:szCs w:val="20"/>
        </w:rPr>
      </w:pPr>
    </w:p>
    <w:p w14:paraId="07CEE6F0" w14:textId="5683336A" w:rsidR="00462ADA" w:rsidRPr="00462ADA" w:rsidRDefault="00462ADA" w:rsidP="00462ADA">
      <w:r>
        <w:rPr>
          <w:rFonts w:ascii="Arial" w:hAnsi="Arial" w:cs="Arial"/>
          <w:b/>
          <w:sz w:val="20"/>
          <w:szCs w:val="20"/>
        </w:rPr>
        <w:t xml:space="preserve">Questão 31. </w:t>
      </w:r>
      <w:r>
        <w:t xml:space="preserve">Progressão harmônica é uma sequência finita ou infinita de números diferentes de zero cujos inversos formam uma progressão aritmética (PA). Observe o exemplo: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 xml:space="preserve">1, 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 …</m:t>
            </m:r>
          </m:e>
        </m:d>
      </m:oMath>
      <w:r>
        <w:t xml:space="preserve"> é uma progressão harmônica porque (1, 2, 3, 4, ...) é uma PA. Na progressão harmônica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 …</m:t>
            </m:r>
          </m:e>
        </m:d>
      </m:oMath>
      <w:r>
        <w:rPr>
          <w:sz w:val="28"/>
          <w:szCs w:val="28"/>
        </w:rPr>
        <w:t xml:space="preserve">, </w:t>
      </w:r>
      <w:r>
        <w:t>o vigésimo primeiro termo equivale a:</w:t>
      </w:r>
    </w:p>
    <w:p w14:paraId="277E27E2" w14:textId="77777777" w:rsidR="00462ADA" w:rsidRPr="000C6BB7" w:rsidRDefault="00462ADA" w:rsidP="00462ADA">
      <w:pPr>
        <w:rPr>
          <w:sz w:val="10"/>
          <w:szCs w:val="10"/>
        </w:rPr>
      </w:pPr>
    </w:p>
    <w:p w14:paraId="2DCCC066" w14:textId="2C3015DA" w:rsidR="00462ADA" w:rsidRPr="0066208D" w:rsidRDefault="00462ADA" w:rsidP="00462ADA">
      <w:pPr>
        <w:rPr>
          <w:b/>
          <w:bCs/>
          <w:color w:val="FF0000"/>
          <w:sz w:val="10"/>
          <w:szCs w:val="10"/>
        </w:rPr>
      </w:pPr>
      <w:r w:rsidRPr="000C6BB7">
        <w:lastRenderedPageBreak/>
        <w:t>(A)</w:t>
      </w:r>
      <w:r w:rsidRPr="003076DF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48</m:t>
            </m:r>
          </m:den>
        </m:f>
      </m:oMath>
      <w:r>
        <w:t xml:space="preserve">                                  </w:t>
      </w:r>
      <w:proofErr w:type="gramStart"/>
      <w:r>
        <w:t xml:space="preserve">   </w:t>
      </w:r>
      <w:r w:rsidRPr="003052A9">
        <w:t>(</w:t>
      </w:r>
      <w:proofErr w:type="gramEnd"/>
      <w:r w:rsidRPr="003052A9">
        <w:t>B)</w:t>
      </w:r>
      <w:r w:rsidRPr="002E3316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42</m:t>
            </m:r>
          </m:den>
        </m:f>
      </m:oMath>
      <w:r>
        <w:t xml:space="preserve">                                           </w:t>
      </w:r>
      <w:r w:rsidRPr="00053470">
        <w:t>(C)</w:t>
      </w:r>
      <w:r w:rsidRPr="009C7B03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36</m:t>
            </m:r>
          </m:den>
        </m:f>
      </m:oMath>
      <w:r>
        <w:t xml:space="preserve">                                    (D)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24</m:t>
            </m:r>
          </m:den>
        </m:f>
      </m:oMath>
    </w:p>
    <w:p w14:paraId="22FDE4D8" w14:textId="77777777" w:rsidR="00462ADA" w:rsidRPr="00016453" w:rsidRDefault="00462ADA" w:rsidP="00462ADA">
      <w:pPr>
        <w:rPr>
          <w:b/>
          <w:bCs/>
          <w:color w:val="FF0000"/>
          <w:sz w:val="10"/>
          <w:szCs w:val="10"/>
        </w:rPr>
      </w:pPr>
    </w:p>
    <w:p w14:paraId="0140F981" w14:textId="77777777" w:rsidR="00462ADA" w:rsidRPr="00786379" w:rsidRDefault="00462ADA" w:rsidP="00462ADA">
      <w:pPr>
        <w:rPr>
          <w:b/>
          <w:bCs/>
          <w:color w:val="FF0000"/>
          <w:sz w:val="6"/>
          <w:szCs w:val="6"/>
        </w:rPr>
      </w:pPr>
    </w:p>
    <w:p w14:paraId="34B084D5" w14:textId="77777777" w:rsidR="00462ADA" w:rsidRPr="00786379" w:rsidRDefault="00462ADA" w:rsidP="00462ADA">
      <w:pPr>
        <w:rPr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>
        <w:t>Um agricultor dividiu um terreno plano em retas paralelas e plantou sobre elas sementes de determinada árvore frutífera. Para obter uma boa colheita, essas sementes foram dispostas a uma distância de 2 metros entre si. A imagem a seguir ilustra a plantação após um tempo.</w:t>
      </w:r>
    </w:p>
    <w:p w14:paraId="72E4B758" w14:textId="77777777" w:rsidR="00462ADA" w:rsidRDefault="00462ADA" w:rsidP="00462ADA"/>
    <w:p w14:paraId="4B5A99C0" w14:textId="77777777" w:rsidR="00462ADA" w:rsidRDefault="00462ADA" w:rsidP="00462ADA">
      <w:pPr>
        <w:jc w:val="center"/>
      </w:pPr>
      <w:r>
        <w:rPr>
          <w:noProof/>
        </w:rPr>
        <w:drawing>
          <wp:inline distT="0" distB="0" distL="0" distR="0" wp14:anchorId="58D87E13" wp14:editId="41EDA295">
            <wp:extent cx="5425440" cy="2023722"/>
            <wp:effectExtent l="0" t="0" r="3810" b="0"/>
            <wp:docPr id="1301179658" name="Imagem 3" descr="Flor amarela com fundo verd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179658" name="Imagem 3" descr="Flor amarela com fundo verde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808" cy="202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936D6" w14:textId="77777777" w:rsidR="00462ADA" w:rsidRDefault="00462ADA" w:rsidP="00462ADA"/>
    <w:p w14:paraId="5B4992A5" w14:textId="77777777" w:rsidR="00462ADA" w:rsidRDefault="00462ADA" w:rsidP="00462ADA">
      <w:r>
        <w:t>A menor distância, em metros, entre duas dessas retas, traçadas para o plantio das sementes, é igual a:</w:t>
      </w:r>
    </w:p>
    <w:p w14:paraId="308BBB27" w14:textId="77777777" w:rsidR="00462ADA" w:rsidRPr="005A73C2" w:rsidRDefault="00462ADA" w:rsidP="00462ADA">
      <w:pPr>
        <w:rPr>
          <w:sz w:val="6"/>
          <w:szCs w:val="6"/>
        </w:rPr>
      </w:pPr>
    </w:p>
    <w:p w14:paraId="7B97A0A1" w14:textId="7C7526C3" w:rsidR="00462ADA" w:rsidRDefault="00462ADA" w:rsidP="00462ADA">
      <w:r>
        <w:t xml:space="preserve">(A) </w:t>
      </w:r>
      <m:oMath>
        <m:r>
          <w:rPr>
            <w:rFonts w:ascii="Cambria Math" w:hAnsi="Cambria Math"/>
          </w:rPr>
          <m:t>1,5</m:t>
        </m:r>
      </m:oMath>
      <w:r>
        <w:t xml:space="preserve">                 </w:t>
      </w:r>
      <w:proofErr w:type="gramStart"/>
      <w:r>
        <w:t xml:space="preserve">   (</w:t>
      </w:r>
      <w:proofErr w:type="gramEnd"/>
      <w:r>
        <w:t xml:space="preserve">B)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t xml:space="preserve">                                     </w:t>
      </w:r>
      <w:r w:rsidRPr="005A73C2">
        <w:t xml:space="preserve">(C) </w:t>
      </w:r>
      <m:oMath>
        <m:r>
          <w:rPr>
            <w:rFonts w:ascii="Cambria Math" w:hAnsi="Cambria Math"/>
          </w:rPr>
          <m:t>1,3</m:t>
        </m:r>
      </m:oMath>
      <w:r>
        <w:t xml:space="preserve">                                                   </w:t>
      </w:r>
      <w:r w:rsidRPr="003052A9">
        <w:t>(D)</w:t>
      </w:r>
      <w:r w:rsidRPr="005A73C2">
        <w:rPr>
          <w:color w:val="FF0000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</w:p>
    <w:p w14:paraId="02FA3C0D" w14:textId="77777777" w:rsidR="00462ADA" w:rsidRPr="005A73C2" w:rsidRDefault="00462ADA" w:rsidP="00462ADA">
      <w:pPr>
        <w:rPr>
          <w:b/>
          <w:bCs/>
          <w:color w:val="FF0000"/>
          <w:sz w:val="12"/>
          <w:szCs w:val="12"/>
        </w:rPr>
      </w:pPr>
    </w:p>
    <w:p w14:paraId="54DE6011" w14:textId="77777777" w:rsidR="00462ADA" w:rsidRDefault="00462ADA" w:rsidP="00462ADA">
      <w:pPr>
        <w:rPr>
          <w:rFonts w:ascii="Arial" w:hAnsi="Arial" w:cs="Arial"/>
          <w:b/>
          <w:sz w:val="20"/>
          <w:szCs w:val="20"/>
        </w:rPr>
      </w:pPr>
    </w:p>
    <w:p w14:paraId="72183F7F" w14:textId="77777777" w:rsidR="00462ADA" w:rsidRDefault="00462ADA" w:rsidP="00462ADA">
      <w:pPr>
        <w:rPr>
          <w:rFonts w:ascii="Arial" w:hAnsi="Arial" w:cs="Arial"/>
          <w:b/>
          <w:sz w:val="20"/>
          <w:szCs w:val="20"/>
        </w:rPr>
      </w:pPr>
    </w:p>
    <w:p w14:paraId="2748DB62" w14:textId="77777777" w:rsidR="00462ADA" w:rsidRDefault="00462ADA" w:rsidP="00462A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</w:t>
      </w:r>
    </w:p>
    <w:p w14:paraId="3114F5FA" w14:textId="77777777" w:rsidR="00462ADA" w:rsidRPr="005A73C2" w:rsidRDefault="00462ADA" w:rsidP="00462ADA">
      <w:pPr>
        <w:rPr>
          <w:rFonts w:ascii="Arial" w:hAnsi="Arial" w:cs="Arial"/>
          <w:b/>
          <w:sz w:val="6"/>
          <w:szCs w:val="6"/>
        </w:rPr>
      </w:pPr>
    </w:p>
    <w:p w14:paraId="0C2D3437" w14:textId="77777777" w:rsidR="00462ADA" w:rsidRDefault="00462ADA" w:rsidP="00462ADA">
      <w:pPr>
        <w:jc w:val="center"/>
        <w:rPr>
          <w:rFonts w:ascii="Arial" w:hAnsi="Arial" w:cs="Arial"/>
          <w:b/>
          <w:sz w:val="20"/>
          <w:szCs w:val="20"/>
        </w:rPr>
      </w:pPr>
      <w:r w:rsidRPr="005A73C2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5F18ADDF" wp14:editId="5482F409">
            <wp:extent cx="4838700" cy="1591926"/>
            <wp:effectExtent l="19050" t="19050" r="19050" b="27940"/>
            <wp:docPr id="866181483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181483" name="Imagem 1" descr="Tabela&#10;&#10;O conteúdo gerado por IA pode estar incorre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6420" cy="159446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D38E4E4" w14:textId="77777777" w:rsidR="00462ADA" w:rsidRPr="005A73C2" w:rsidRDefault="00462ADA" w:rsidP="00462ADA">
      <w:pPr>
        <w:rPr>
          <w:rFonts w:ascii="Arial" w:hAnsi="Arial" w:cs="Arial"/>
          <w:b/>
          <w:sz w:val="10"/>
          <w:szCs w:val="10"/>
        </w:rPr>
      </w:pPr>
    </w:p>
    <w:p w14:paraId="4AB1E089" w14:textId="77777777" w:rsidR="00462ADA" w:rsidRDefault="00462ADA" w:rsidP="00462ADA">
      <w:r>
        <w:t xml:space="preserve">A partir dos dados da tabela, escolhe-se ao acaso uma pessoa dessa população. Sabendo que essa pessoa é uma mulher, a probabilidade de ela ser preta é mais próxima de: </w:t>
      </w:r>
    </w:p>
    <w:p w14:paraId="24FFBC37" w14:textId="77777777" w:rsidR="00462ADA" w:rsidRPr="005A73C2" w:rsidRDefault="00462ADA" w:rsidP="00462ADA">
      <w:pPr>
        <w:rPr>
          <w:sz w:val="6"/>
          <w:szCs w:val="6"/>
        </w:rPr>
      </w:pPr>
    </w:p>
    <w:p w14:paraId="01E458A9" w14:textId="4657B89B" w:rsidR="00462ADA" w:rsidRPr="00AF3163" w:rsidRDefault="00462ADA" w:rsidP="00462ADA">
      <w:pPr>
        <w:rPr>
          <w:sz w:val="6"/>
          <w:szCs w:val="6"/>
        </w:rPr>
      </w:pPr>
      <w:r>
        <w:t xml:space="preserve">(A) 0,64                         </w:t>
      </w:r>
      <w:proofErr w:type="gramStart"/>
      <w:r>
        <w:t xml:space="preserve">   </w:t>
      </w:r>
      <w:r w:rsidRPr="003052A9">
        <w:t>(</w:t>
      </w:r>
      <w:proofErr w:type="gramEnd"/>
      <w:r w:rsidRPr="003052A9">
        <w:t xml:space="preserve">B) </w:t>
      </w:r>
      <w:r>
        <w:t>0,56                                      (C) 0,44                                    (D) 0,36</w:t>
      </w:r>
    </w:p>
    <w:p w14:paraId="3029F43B" w14:textId="77777777" w:rsidR="00462ADA" w:rsidRDefault="00462ADA" w:rsidP="00462ADA">
      <w:pPr>
        <w:rPr>
          <w:b/>
          <w:bCs/>
          <w:color w:val="FF0000"/>
        </w:rPr>
      </w:pPr>
    </w:p>
    <w:p w14:paraId="548B550D" w14:textId="77777777" w:rsidR="00462ADA" w:rsidRPr="00130BF5" w:rsidRDefault="00462ADA" w:rsidP="00462ADA">
      <w:pPr>
        <w:rPr>
          <w:b/>
          <w:bCs/>
          <w:color w:val="FF0000"/>
          <w:sz w:val="6"/>
          <w:szCs w:val="6"/>
        </w:rPr>
      </w:pPr>
    </w:p>
    <w:p w14:paraId="004AA77F" w14:textId="77777777" w:rsidR="00462ADA" w:rsidRDefault="00462ADA" w:rsidP="00462ADA">
      <w:pPr>
        <w:rPr>
          <w:b/>
          <w:bCs/>
          <w:color w:val="FF0000"/>
        </w:rPr>
      </w:pPr>
    </w:p>
    <w:p w14:paraId="4B086976" w14:textId="77777777" w:rsidR="00462ADA" w:rsidRDefault="00462ADA" w:rsidP="00462ADA">
      <w:r>
        <w:rPr>
          <w:rFonts w:ascii="Arial" w:hAnsi="Arial" w:cs="Arial"/>
          <w:b/>
          <w:sz w:val="20"/>
          <w:szCs w:val="20"/>
        </w:rPr>
        <w:t xml:space="preserve">Questão 34. </w:t>
      </w:r>
      <w:r>
        <w:t xml:space="preserve">Um professor precisou ajustar as notas x de seus alunos, transformando-as em y, por meio da equação y = </w:t>
      </w:r>
      <w:proofErr w:type="spellStart"/>
      <w:r>
        <w:t>ax</w:t>
      </w:r>
      <w:proofErr w:type="spellEnd"/>
      <w:r>
        <w:t xml:space="preserve"> + b. Dessa forma, a maior nota alcançada, que foi 60, passou a ser 100, e a menor, que foi 10, passou a ser 60. O aluno que alcançou 30 teve a nota alterada para: </w:t>
      </w:r>
    </w:p>
    <w:p w14:paraId="1CC2A1CC" w14:textId="77777777" w:rsidR="00462ADA" w:rsidRPr="00825474" w:rsidRDefault="00462ADA" w:rsidP="00462ADA">
      <w:pPr>
        <w:rPr>
          <w:sz w:val="6"/>
          <w:szCs w:val="6"/>
        </w:rPr>
      </w:pPr>
    </w:p>
    <w:p w14:paraId="71C5CD5F" w14:textId="4212E823" w:rsidR="00462ADA" w:rsidRPr="00F059C6" w:rsidRDefault="00462ADA" w:rsidP="00462ADA">
      <w:pPr>
        <w:rPr>
          <w:sz w:val="16"/>
          <w:szCs w:val="16"/>
        </w:rPr>
      </w:pPr>
      <w:r>
        <w:t xml:space="preserve">(A) 72                           </w:t>
      </w:r>
      <w:proofErr w:type="gramStart"/>
      <w:r>
        <w:t xml:space="preserve">   (</w:t>
      </w:r>
      <w:proofErr w:type="gramEnd"/>
      <w:r>
        <w:t xml:space="preserve">B) 74                                </w:t>
      </w:r>
      <w:r w:rsidRPr="003052A9">
        <w:t xml:space="preserve">(C) </w:t>
      </w:r>
      <w:r>
        <w:t>76                                                     (D) 78</w:t>
      </w:r>
    </w:p>
    <w:p w14:paraId="4C64B38A" w14:textId="77777777" w:rsidR="00462ADA" w:rsidRPr="00825474" w:rsidRDefault="00462ADA" w:rsidP="00462ADA">
      <w:pPr>
        <w:rPr>
          <w:b/>
          <w:bCs/>
          <w:color w:val="FF0000"/>
          <w:sz w:val="6"/>
          <w:szCs w:val="6"/>
        </w:rPr>
      </w:pPr>
    </w:p>
    <w:p w14:paraId="758FD7C3" w14:textId="77777777" w:rsidR="000555C4" w:rsidRDefault="000555C4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sectPr w:rsidR="000555C4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B18BD" w14:textId="77777777" w:rsidR="00C871F0" w:rsidRDefault="00C871F0">
      <w:r>
        <w:separator/>
      </w:r>
    </w:p>
  </w:endnote>
  <w:endnote w:type="continuationSeparator" w:id="0">
    <w:p w14:paraId="24AABF5E" w14:textId="77777777" w:rsidR="00C871F0" w:rsidRDefault="00C87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543DC" w14:textId="77777777" w:rsidR="00C871F0" w:rsidRDefault="00C871F0">
      <w:r>
        <w:separator/>
      </w:r>
    </w:p>
  </w:footnote>
  <w:footnote w:type="continuationSeparator" w:id="0">
    <w:p w14:paraId="41EDEDC9" w14:textId="77777777" w:rsidR="00C871F0" w:rsidRDefault="00C87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72850"/>
    <w:rsid w:val="00192C5F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C79"/>
    <w:rsid w:val="004D79A2"/>
    <w:rsid w:val="004E083A"/>
    <w:rsid w:val="004E43E3"/>
    <w:rsid w:val="004E64CB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C0A5C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871F0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6672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2</Pages>
  <Words>577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2025-02-11T19:03:00Z</dcterms:created>
  <dcterms:modified xsi:type="dcterms:W3CDTF">2025-02-11T19:03:00Z</dcterms:modified>
</cp:coreProperties>
</file>