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13CAD9C7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CF3A34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9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13CAD9C7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CF3A34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9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39774056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0546E04B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52F47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0546E04B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52F47">
                        <w:rPr>
                          <w:rFonts w:ascii="Tahoma" w:hAnsi="Tahoma" w:cs="Tahoma"/>
                          <w:sz w:val="18"/>
                          <w:szCs w:val="18"/>
                        </w:rPr>
                        <w:t>6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7BD0D61B" w14:textId="7F2CCE35" w:rsidR="0082280D" w:rsidRDefault="00BF1FA2" w:rsidP="0082280D">
      <w:pPr>
        <w:jc w:val="center"/>
        <w:rPr>
          <w:rFonts w:ascii="Arial" w:hAnsi="Arial" w:cs="Arial"/>
          <w:b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82280D">
        <w:rPr>
          <w:rFonts w:ascii="Arial" w:hAnsi="Arial" w:cs="Arial"/>
          <w:b/>
          <w:sz w:val="22"/>
          <w:szCs w:val="22"/>
          <w:u w:val="single"/>
        </w:rPr>
        <w:t>-</w:t>
      </w:r>
      <w:r w:rsidR="00CF3A34">
        <w:rPr>
          <w:rFonts w:ascii="Arial" w:hAnsi="Arial" w:cs="Arial"/>
          <w:b/>
          <w:u w:val="single"/>
        </w:rPr>
        <w:t>1</w:t>
      </w:r>
      <w:r w:rsidR="0082280D">
        <w:rPr>
          <w:rFonts w:ascii="Arial" w:hAnsi="Arial" w:cs="Arial"/>
          <w:b/>
          <w:u w:val="single"/>
        </w:rPr>
        <w:t>º Exame de Qualificação - 202</w:t>
      </w:r>
      <w:r w:rsidR="00B46325">
        <w:rPr>
          <w:rFonts w:ascii="Arial" w:hAnsi="Arial" w:cs="Arial"/>
          <w:b/>
          <w:u w:val="single"/>
        </w:rPr>
        <w:t>6</w:t>
      </w:r>
    </w:p>
    <w:p w14:paraId="4EC731F4" w14:textId="6FC4D3E1" w:rsidR="000555C4" w:rsidRDefault="000555C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C17ADAD" w14:textId="77777777" w:rsidR="00CF3A34" w:rsidRDefault="00CF3A3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AD75FE7" w14:textId="77777777" w:rsidR="00CF3A34" w:rsidRDefault="00CF3A34" w:rsidP="00CF3A34">
      <w:r>
        <w:rPr>
          <w:rFonts w:ascii="Arial" w:hAnsi="Arial" w:cs="Arial"/>
          <w:b/>
          <w:sz w:val="20"/>
          <w:szCs w:val="20"/>
        </w:rPr>
        <w:t xml:space="preserve">Questão 8. (Interdisciplinar) </w:t>
      </w:r>
      <w:r w:rsidRPr="00305CB8">
        <w:t>Observe, ainda na imagem da Baía de Guanabara, os pontos A, em Magé; B, na Ilha de Paquetá; C, na Ilha do Governador:</w:t>
      </w:r>
    </w:p>
    <w:p w14:paraId="0386D67F" w14:textId="77777777" w:rsidR="00CF3A34" w:rsidRPr="00305CB8" w:rsidRDefault="00CF3A34" w:rsidP="00CF3A34">
      <w:pPr>
        <w:rPr>
          <w:sz w:val="10"/>
          <w:szCs w:val="10"/>
        </w:rPr>
      </w:pPr>
    </w:p>
    <w:p w14:paraId="66DF74BD" w14:textId="77777777" w:rsidR="00CF3A34" w:rsidRDefault="00CF3A34" w:rsidP="00CF3A34">
      <w:pPr>
        <w:jc w:val="center"/>
      </w:pPr>
      <w:r w:rsidRPr="00305CB8">
        <w:rPr>
          <w:noProof/>
        </w:rPr>
        <w:drawing>
          <wp:inline distT="0" distB="0" distL="0" distR="0" wp14:anchorId="73F3F6C7" wp14:editId="714F2BFF">
            <wp:extent cx="2080260" cy="1983094"/>
            <wp:effectExtent l="0" t="0" r="0" b="0"/>
            <wp:docPr id="1022742452" name="Imagem 1" descr="Map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742452" name="Imagem 1" descr="Mapa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5317" cy="199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</w:p>
    <w:p w14:paraId="258E761D" w14:textId="77777777" w:rsidR="00CF3A34" w:rsidRDefault="00CF3A34" w:rsidP="00CF3A34"/>
    <w:p w14:paraId="65560F40" w14:textId="77777777" w:rsidR="00CF3A34" w:rsidRDefault="00CF3A34" w:rsidP="00CF3A34">
      <w:r w:rsidRPr="00305CB8">
        <w:t xml:space="preserve">Admita que uma embarcação navegue, sempre em linha reta, do ponto A até o ponto B, percorrendo 6 km; em seguida, de B até C, por mais 5,3 km; por fim, retorne de C até A. Admita, ainda, que o triângulo ABC é retângulo em B. A distância entre os pontos C e A, em quilômetros, é aproximadamente igual a: </w:t>
      </w:r>
    </w:p>
    <w:p w14:paraId="3193E67D" w14:textId="77777777" w:rsidR="00CF3A34" w:rsidRPr="00640986" w:rsidRDefault="00CF3A34" w:rsidP="00CF3A34">
      <w:pPr>
        <w:rPr>
          <w:sz w:val="6"/>
          <w:szCs w:val="6"/>
        </w:rPr>
      </w:pPr>
    </w:p>
    <w:p w14:paraId="11FE13E4" w14:textId="77777777" w:rsidR="00CF3A34" w:rsidRDefault="00CF3A34" w:rsidP="00CF3A34">
      <w:r w:rsidRPr="00305CB8">
        <w:t xml:space="preserve">(A) 7 </w:t>
      </w:r>
      <w:r>
        <w:t xml:space="preserve">                              </w:t>
      </w:r>
      <w:proofErr w:type="gramStart"/>
      <w:r>
        <w:t xml:space="preserve">   </w:t>
      </w:r>
      <w:r w:rsidRPr="00555241">
        <w:t>(</w:t>
      </w:r>
      <w:proofErr w:type="gramEnd"/>
      <w:r w:rsidRPr="00555241">
        <w:t xml:space="preserve">B) </w:t>
      </w:r>
      <w:r w:rsidRPr="00305CB8">
        <w:t xml:space="preserve">8 </w:t>
      </w:r>
      <w:r>
        <w:t xml:space="preserve">                                    </w:t>
      </w:r>
      <w:proofErr w:type="gramStart"/>
      <w:r>
        <w:t xml:space="preserve">   </w:t>
      </w:r>
      <w:r w:rsidRPr="00305CB8">
        <w:t>(</w:t>
      </w:r>
      <w:proofErr w:type="gramEnd"/>
      <w:r w:rsidRPr="00305CB8">
        <w:t xml:space="preserve">C) 9 </w:t>
      </w:r>
      <w:r>
        <w:t xml:space="preserve">                                        </w:t>
      </w:r>
      <w:proofErr w:type="gramStart"/>
      <w:r>
        <w:t xml:space="preserve">   </w:t>
      </w:r>
      <w:r w:rsidRPr="00305CB8">
        <w:t>(</w:t>
      </w:r>
      <w:proofErr w:type="gramEnd"/>
      <w:r w:rsidRPr="00305CB8">
        <w:t>D) 10</w:t>
      </w:r>
    </w:p>
    <w:p w14:paraId="5B4DDA6F" w14:textId="77777777" w:rsidR="00CF3A34" w:rsidRPr="00D61933" w:rsidRDefault="00CF3A34" w:rsidP="00CF3A34">
      <w:pPr>
        <w:rPr>
          <w:b/>
          <w:bCs/>
          <w:color w:val="FF0000"/>
          <w:sz w:val="6"/>
          <w:szCs w:val="6"/>
        </w:rPr>
      </w:pPr>
    </w:p>
    <w:p w14:paraId="54C1AE89" w14:textId="77777777" w:rsidR="00CF3A34" w:rsidRPr="008E7B18" w:rsidRDefault="00CF3A34" w:rsidP="00CF3A34">
      <w:pPr>
        <w:rPr>
          <w:b/>
          <w:bCs/>
          <w:color w:val="FF0000"/>
          <w:sz w:val="6"/>
          <w:szCs w:val="6"/>
        </w:rPr>
      </w:pPr>
    </w:p>
    <w:p w14:paraId="2551B249" w14:textId="77777777" w:rsidR="00CF3A34" w:rsidRDefault="00CF3A34" w:rsidP="00CF3A34">
      <w:pPr>
        <w:rPr>
          <w:rFonts w:ascii="Arial" w:hAnsi="Arial" w:cs="Arial"/>
          <w:b/>
          <w:sz w:val="20"/>
          <w:szCs w:val="20"/>
        </w:rPr>
      </w:pPr>
    </w:p>
    <w:p w14:paraId="4A315F4E" w14:textId="77777777" w:rsidR="00CF3A34" w:rsidRPr="00BC3B0C" w:rsidRDefault="00CF3A34" w:rsidP="00CF3A34">
      <w:pPr>
        <w:rPr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 xml:space="preserve">Questão 28. </w:t>
      </w:r>
      <w:r w:rsidRPr="00640986">
        <w:t xml:space="preserve">Sabe-se que 1 radiano é a medida do ângulo central θ =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AOB</m:t>
            </m:r>
          </m:e>
        </m:acc>
      </m:oMath>
      <w:r>
        <w:t xml:space="preserve"> </w:t>
      </w:r>
      <w:r w:rsidRPr="00640986">
        <w:t>de uma circunferência cujo arco AB tem o mesmo comprimento do raio OA.</w:t>
      </w:r>
    </w:p>
    <w:p w14:paraId="6322036F" w14:textId="77777777" w:rsidR="00CF3A34" w:rsidRDefault="00CF3A34" w:rsidP="00CF3A34">
      <w:pPr>
        <w:jc w:val="center"/>
        <w:rPr>
          <w:b/>
          <w:bCs/>
          <w:color w:val="FF0000"/>
        </w:rPr>
      </w:pPr>
      <w:r w:rsidRPr="00640986">
        <w:rPr>
          <w:b/>
          <w:bCs/>
          <w:noProof/>
          <w:color w:val="FF0000"/>
        </w:rPr>
        <w:drawing>
          <wp:inline distT="0" distB="0" distL="0" distR="0" wp14:anchorId="0557D1A6" wp14:editId="15127219">
            <wp:extent cx="1318260" cy="1231973"/>
            <wp:effectExtent l="0" t="0" r="0" b="6350"/>
            <wp:docPr id="1982143928" name="Imagem 1" descr="Uma imagem contendo 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143928" name="Imagem 1" descr="Uma imagem contendo Diagrama&#10;&#10;O conteúdo gerado por IA pode estar incorre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2729" cy="1236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A99D5" w14:textId="77777777" w:rsidR="00CF3A34" w:rsidRPr="00A06C69" w:rsidRDefault="00CF3A34" w:rsidP="00CF3A34">
      <w:pPr>
        <w:rPr>
          <w:sz w:val="6"/>
          <w:szCs w:val="6"/>
        </w:rPr>
      </w:pPr>
    </w:p>
    <w:p w14:paraId="051C586C" w14:textId="77777777" w:rsidR="00CF3A34" w:rsidRDefault="00CF3A34" w:rsidP="00CF3A34">
      <w:r w:rsidRPr="00640986">
        <w:t xml:space="preserve">Admita que uma partícula percorra, em uma trajetória circular de raio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OA</m:t>
            </m:r>
          </m:e>
        </m:acc>
      </m:oMath>
      <w:r w:rsidRPr="00640986">
        <w:t xml:space="preserve"> igual a 300 cm, um arco de circunferência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Pr="00640986">
        <w:t xml:space="preserve"> que mede 600 cm. Nesse caso, a medida do ângulo central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AOB</m:t>
            </m:r>
          </m:e>
        </m:acc>
      </m:oMath>
      <w:r w:rsidRPr="00640986">
        <w:t xml:space="preserve">, em radianos, é igual a: </w:t>
      </w:r>
    </w:p>
    <w:p w14:paraId="2B78EB1F" w14:textId="77777777" w:rsidR="00CF3A34" w:rsidRPr="00640986" w:rsidRDefault="00CF3A34" w:rsidP="00CF3A34">
      <w:pPr>
        <w:rPr>
          <w:sz w:val="6"/>
          <w:szCs w:val="6"/>
        </w:rPr>
      </w:pPr>
    </w:p>
    <w:p w14:paraId="58E0CD77" w14:textId="77777777" w:rsidR="00CF3A34" w:rsidRPr="00A06C69" w:rsidRDefault="00CF3A34" w:rsidP="00CF3A34">
      <w:pPr>
        <w:rPr>
          <w:sz w:val="6"/>
          <w:szCs w:val="6"/>
        </w:rPr>
      </w:pPr>
      <w:r w:rsidRPr="00555241">
        <w:t xml:space="preserve">(A) </w:t>
      </w:r>
      <w:r w:rsidRPr="00640986">
        <w:t>2</w:t>
      </w:r>
      <w:r>
        <w:t xml:space="preserve">                             </w:t>
      </w:r>
      <w:proofErr w:type="gramStart"/>
      <w:r>
        <w:t xml:space="preserve">  </w:t>
      </w:r>
      <w:r w:rsidRPr="00640986">
        <w:t xml:space="preserve"> (</w:t>
      </w:r>
      <w:proofErr w:type="gramEnd"/>
      <w:r w:rsidRPr="00640986">
        <w:t xml:space="preserve">B) 1,5 </w:t>
      </w:r>
      <w:r>
        <w:t xml:space="preserve">                                      </w:t>
      </w:r>
      <w:proofErr w:type="gramStart"/>
      <w:r>
        <w:t xml:space="preserve">   </w:t>
      </w:r>
      <w:r w:rsidRPr="00640986">
        <w:t>(</w:t>
      </w:r>
      <w:proofErr w:type="gramEnd"/>
      <w:r w:rsidRPr="00640986">
        <w:t xml:space="preserve">C) 1 </w:t>
      </w:r>
      <w:r>
        <w:t xml:space="preserve">                                     </w:t>
      </w:r>
      <w:proofErr w:type="gramStart"/>
      <w:r>
        <w:t xml:space="preserve">   </w:t>
      </w:r>
      <w:r w:rsidRPr="00640986">
        <w:t>(</w:t>
      </w:r>
      <w:proofErr w:type="gramEnd"/>
      <w:r w:rsidRPr="00640986">
        <w:t>D) 0,5</w:t>
      </w:r>
    </w:p>
    <w:p w14:paraId="433739D4" w14:textId="77777777" w:rsidR="00CF3A34" w:rsidRDefault="00CF3A34" w:rsidP="00CF3A34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 </w:t>
      </w:r>
    </w:p>
    <w:p w14:paraId="38B24D90" w14:textId="77777777" w:rsidR="00CF3A34" w:rsidRDefault="00CF3A34" w:rsidP="00CF3A34">
      <w:r>
        <w:rPr>
          <w:rFonts w:ascii="Arial" w:hAnsi="Arial" w:cs="Arial"/>
          <w:b/>
          <w:sz w:val="20"/>
          <w:szCs w:val="20"/>
        </w:rPr>
        <w:t xml:space="preserve">Questão 29. </w:t>
      </w:r>
      <w:r w:rsidRPr="00C82B19">
        <w:t>Para determinado tipo de aplicação financeira, um banco oferece a taxa de juros de 12% ao ano. Do rendimento obtido nessa aplicação, é descontado apenas o percentual de imposto de renda, de acordo com a tabela a seguir.</w:t>
      </w:r>
    </w:p>
    <w:p w14:paraId="2B565518" w14:textId="77777777" w:rsidR="00CF3A34" w:rsidRPr="00C82B19" w:rsidRDefault="00CF3A34" w:rsidP="00CF3A34">
      <w:pPr>
        <w:rPr>
          <w:sz w:val="10"/>
          <w:szCs w:val="10"/>
        </w:rPr>
      </w:pPr>
    </w:p>
    <w:p w14:paraId="2A0B5402" w14:textId="77777777" w:rsidR="00CF3A34" w:rsidRDefault="00CF3A34" w:rsidP="00CF3A34">
      <w:pPr>
        <w:jc w:val="center"/>
      </w:pPr>
      <w:r w:rsidRPr="00C82B19">
        <w:rPr>
          <w:noProof/>
        </w:rPr>
        <w:lastRenderedPageBreak/>
        <w:drawing>
          <wp:inline distT="0" distB="0" distL="0" distR="0" wp14:anchorId="7FAFE3AC" wp14:editId="19BE3F56">
            <wp:extent cx="3329940" cy="1495744"/>
            <wp:effectExtent l="0" t="0" r="3810" b="9525"/>
            <wp:docPr id="336634337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634337" name="Imagem 1" descr="Tabela&#10;&#10;O conteúdo gerado por IA pode estar incorre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50580" cy="150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2A5D9" w14:textId="77777777" w:rsidR="00CF3A34" w:rsidRPr="00C82B19" w:rsidRDefault="00CF3A34" w:rsidP="00CF3A34">
      <w:pPr>
        <w:rPr>
          <w:sz w:val="10"/>
          <w:szCs w:val="10"/>
        </w:rPr>
      </w:pPr>
    </w:p>
    <w:p w14:paraId="6DC1367E" w14:textId="77777777" w:rsidR="00CF3A34" w:rsidRDefault="00CF3A34" w:rsidP="00CF3A34">
      <w:r>
        <w:t xml:space="preserve">      </w:t>
      </w:r>
      <w:r w:rsidRPr="00C82B19">
        <w:t xml:space="preserve">Assim, se um cliente deixar o dinheiro aplicado nesse banco por 800 dias, seu rendimento em um ano, já descontado o imposto de renda, será igual a 12% x 0,85 = 10,2%. </w:t>
      </w:r>
    </w:p>
    <w:p w14:paraId="2854769D" w14:textId="77777777" w:rsidR="00CF3A34" w:rsidRPr="00C82B19" w:rsidRDefault="00CF3A34" w:rsidP="00CF3A34">
      <w:pPr>
        <w:rPr>
          <w:sz w:val="6"/>
          <w:szCs w:val="6"/>
        </w:rPr>
      </w:pPr>
    </w:p>
    <w:p w14:paraId="4B571BCF" w14:textId="77777777" w:rsidR="00CF3A34" w:rsidRDefault="00CF3A34" w:rsidP="00CF3A34">
      <w:r>
        <w:t xml:space="preserve">     </w:t>
      </w:r>
      <w:r w:rsidRPr="00C82B19">
        <w:t xml:space="preserve">Considere que esse banco passou a taxa de juros para 13,5% ao ano, mantendo as demais condições. </w:t>
      </w:r>
    </w:p>
    <w:p w14:paraId="67D2A592" w14:textId="77777777" w:rsidR="00CF3A34" w:rsidRPr="00C82B19" w:rsidRDefault="00CF3A34" w:rsidP="00CF3A34">
      <w:pPr>
        <w:rPr>
          <w:sz w:val="6"/>
          <w:szCs w:val="6"/>
        </w:rPr>
      </w:pPr>
    </w:p>
    <w:p w14:paraId="1726B5EC" w14:textId="77777777" w:rsidR="00CF3A34" w:rsidRDefault="00CF3A34" w:rsidP="00CF3A34">
      <w:r>
        <w:t xml:space="preserve">     </w:t>
      </w:r>
      <w:r w:rsidRPr="00C82B19">
        <w:t xml:space="preserve">Com essa nova taxa, o rendimento anual para o dinheiro aplicado por 300 dias, já descontado o imposto de renda, será igual a: </w:t>
      </w:r>
    </w:p>
    <w:p w14:paraId="431DD715" w14:textId="77777777" w:rsidR="00CF3A34" w:rsidRPr="00C82B19" w:rsidRDefault="00CF3A34" w:rsidP="00CF3A34">
      <w:pPr>
        <w:rPr>
          <w:sz w:val="6"/>
          <w:szCs w:val="6"/>
        </w:rPr>
      </w:pPr>
    </w:p>
    <w:p w14:paraId="6AD10AE1" w14:textId="7617B808" w:rsidR="00CF3A34" w:rsidRDefault="00CF3A34" w:rsidP="00CF3A34">
      <w:r w:rsidRPr="00C82B19">
        <w:t xml:space="preserve">(A) 10,5% </w:t>
      </w:r>
      <w:r>
        <w:t xml:space="preserve">                                 </w:t>
      </w:r>
      <w:proofErr w:type="gramStart"/>
      <w:r>
        <w:t xml:space="preserve">   </w:t>
      </w:r>
      <w:r w:rsidRPr="00C82B19">
        <w:t>(</w:t>
      </w:r>
      <w:proofErr w:type="gramEnd"/>
      <w:r w:rsidRPr="00C82B19">
        <w:t xml:space="preserve">B) 10,6% </w:t>
      </w:r>
      <w:r>
        <w:t xml:space="preserve">                             </w:t>
      </w:r>
      <w:proofErr w:type="gramStart"/>
      <w:r>
        <w:t xml:space="preserve">   </w:t>
      </w:r>
      <w:r w:rsidRPr="00C82B19">
        <w:t>(</w:t>
      </w:r>
      <w:proofErr w:type="gramEnd"/>
      <w:r w:rsidRPr="00C82B19">
        <w:t xml:space="preserve">C) 10,7% </w:t>
      </w:r>
      <w:r>
        <w:t xml:space="preserve">                               </w:t>
      </w:r>
      <w:proofErr w:type="gramStart"/>
      <w:r>
        <w:t xml:space="preserve">   </w:t>
      </w:r>
      <w:r w:rsidRPr="00555241">
        <w:t>(</w:t>
      </w:r>
      <w:proofErr w:type="gramEnd"/>
      <w:r w:rsidRPr="00555241">
        <w:t>D)</w:t>
      </w:r>
      <w:r w:rsidRPr="00C82B19">
        <w:t xml:space="preserve"> 10,8%</w:t>
      </w:r>
    </w:p>
    <w:p w14:paraId="709B5A2A" w14:textId="77777777" w:rsidR="00CF3A34" w:rsidRDefault="00CF3A34" w:rsidP="00CF3A34">
      <w:pPr>
        <w:rPr>
          <w:b/>
          <w:bCs/>
          <w:color w:val="FF0000"/>
          <w:sz w:val="6"/>
          <w:szCs w:val="6"/>
        </w:rPr>
      </w:pPr>
    </w:p>
    <w:p w14:paraId="12DEE3FD" w14:textId="77777777" w:rsidR="00CF3A34" w:rsidRDefault="00CF3A34" w:rsidP="00CF3A34">
      <w:pPr>
        <w:rPr>
          <w:rFonts w:ascii="Arial" w:hAnsi="Arial" w:cs="Arial"/>
          <w:b/>
          <w:sz w:val="20"/>
          <w:szCs w:val="20"/>
        </w:rPr>
      </w:pPr>
    </w:p>
    <w:p w14:paraId="0BDD1597" w14:textId="77777777" w:rsidR="00CF3A34" w:rsidRDefault="00CF3A34" w:rsidP="00CF3A34">
      <w:r>
        <w:rPr>
          <w:rFonts w:ascii="Arial" w:hAnsi="Arial" w:cs="Arial"/>
          <w:b/>
          <w:sz w:val="20"/>
          <w:szCs w:val="20"/>
        </w:rPr>
        <w:t xml:space="preserve">Questão 30. </w:t>
      </w:r>
      <w:r w:rsidRPr="00E43E8A">
        <w:t xml:space="preserve">Em uma padaria, o custo total de produção dos pães é composto de três itens: 30% de mão de obra; 50% de matéria-prima; 20% de energia elétrica. Admita as seguintes elevações percentuais sobre o custo desses itens: </w:t>
      </w:r>
    </w:p>
    <w:p w14:paraId="3B91E991" w14:textId="77777777" w:rsidR="00CF3A34" w:rsidRPr="00E43E8A" w:rsidRDefault="00CF3A34" w:rsidP="00CF3A34">
      <w:pPr>
        <w:rPr>
          <w:sz w:val="6"/>
          <w:szCs w:val="6"/>
        </w:rPr>
      </w:pPr>
    </w:p>
    <w:p w14:paraId="67BA43DA" w14:textId="77777777" w:rsidR="00CF3A34" w:rsidRDefault="00CF3A34" w:rsidP="00CF3A34">
      <w:r w:rsidRPr="00E43E8A">
        <w:t xml:space="preserve">• 10% na mão de obra; </w:t>
      </w:r>
    </w:p>
    <w:p w14:paraId="6FC9FCC7" w14:textId="77777777" w:rsidR="00CF3A34" w:rsidRPr="00E43E8A" w:rsidRDefault="00CF3A34" w:rsidP="00CF3A34">
      <w:pPr>
        <w:rPr>
          <w:sz w:val="4"/>
          <w:szCs w:val="4"/>
        </w:rPr>
      </w:pPr>
    </w:p>
    <w:p w14:paraId="32F33E6D" w14:textId="77777777" w:rsidR="00CF3A34" w:rsidRDefault="00CF3A34" w:rsidP="00CF3A34">
      <w:r w:rsidRPr="00E43E8A">
        <w:t>• 20% na matéria-prima;</w:t>
      </w:r>
    </w:p>
    <w:p w14:paraId="38AEB73C" w14:textId="77777777" w:rsidR="00CF3A34" w:rsidRPr="00E43E8A" w:rsidRDefault="00CF3A34" w:rsidP="00CF3A34">
      <w:pPr>
        <w:rPr>
          <w:sz w:val="4"/>
          <w:szCs w:val="4"/>
        </w:rPr>
      </w:pPr>
    </w:p>
    <w:p w14:paraId="21B85842" w14:textId="77777777" w:rsidR="00CF3A34" w:rsidRDefault="00CF3A34" w:rsidP="00CF3A34">
      <w:r w:rsidRPr="00E43E8A">
        <w:t xml:space="preserve">• 10% na energia elétrica. </w:t>
      </w:r>
    </w:p>
    <w:p w14:paraId="381E9F30" w14:textId="77777777" w:rsidR="00CF3A34" w:rsidRPr="00E43E8A" w:rsidRDefault="00CF3A34" w:rsidP="00CF3A34">
      <w:pPr>
        <w:rPr>
          <w:sz w:val="6"/>
          <w:szCs w:val="6"/>
        </w:rPr>
      </w:pPr>
    </w:p>
    <w:p w14:paraId="09CDCBA8" w14:textId="77777777" w:rsidR="00CF3A34" w:rsidRDefault="00CF3A34" w:rsidP="00CF3A34">
      <w:r w:rsidRPr="00E43E8A">
        <w:t xml:space="preserve">Com as elevações, o custo total de produção dos pães, nessa padaria, sofrerá aumento de: </w:t>
      </w:r>
    </w:p>
    <w:p w14:paraId="370AAFFE" w14:textId="77777777" w:rsidR="00CF3A34" w:rsidRPr="00E43E8A" w:rsidRDefault="00CF3A34" w:rsidP="00CF3A34">
      <w:pPr>
        <w:rPr>
          <w:sz w:val="6"/>
          <w:szCs w:val="6"/>
        </w:rPr>
      </w:pPr>
    </w:p>
    <w:p w14:paraId="300E7373" w14:textId="6914162A" w:rsidR="00CF3A34" w:rsidRPr="004A207D" w:rsidRDefault="00CF3A34" w:rsidP="00CF3A34">
      <w:pPr>
        <w:rPr>
          <w:b/>
          <w:bCs/>
          <w:color w:val="FF0000"/>
          <w:sz w:val="6"/>
          <w:szCs w:val="6"/>
        </w:rPr>
      </w:pPr>
      <w:r w:rsidRPr="00E43E8A">
        <w:t xml:space="preserve">(A) 13% </w:t>
      </w:r>
      <w:r>
        <w:t xml:space="preserve">                              </w:t>
      </w:r>
      <w:proofErr w:type="gramStart"/>
      <w:r>
        <w:t xml:space="preserve">   </w:t>
      </w:r>
      <w:r w:rsidRPr="00E43E8A">
        <w:t>(</w:t>
      </w:r>
      <w:proofErr w:type="gramEnd"/>
      <w:r w:rsidRPr="00E43E8A">
        <w:t xml:space="preserve">B) 14% </w:t>
      </w:r>
      <w:r>
        <w:t xml:space="preserve">                                  </w:t>
      </w:r>
      <w:proofErr w:type="gramStart"/>
      <w:r>
        <w:t xml:space="preserve">   </w:t>
      </w:r>
      <w:r w:rsidRPr="00555241">
        <w:t>(</w:t>
      </w:r>
      <w:proofErr w:type="gramEnd"/>
      <w:r w:rsidRPr="00555241">
        <w:t xml:space="preserve">C) </w:t>
      </w:r>
      <w:r w:rsidRPr="00E43E8A">
        <w:t xml:space="preserve">15% </w:t>
      </w:r>
      <w:r>
        <w:t xml:space="preserve">                                  </w:t>
      </w:r>
      <w:proofErr w:type="gramStart"/>
      <w:r>
        <w:t xml:space="preserve">   </w:t>
      </w:r>
      <w:r w:rsidRPr="00E43E8A">
        <w:t>(</w:t>
      </w:r>
      <w:proofErr w:type="gramEnd"/>
      <w:r w:rsidRPr="00E43E8A">
        <w:t>D) 16%</w:t>
      </w:r>
    </w:p>
    <w:p w14:paraId="356FC3E4" w14:textId="77777777" w:rsidR="00CF3A34" w:rsidRPr="00E43E8A" w:rsidRDefault="00CF3A34" w:rsidP="00CF3A34">
      <w:pPr>
        <w:rPr>
          <w:b/>
          <w:bCs/>
          <w:color w:val="FF0000"/>
          <w:sz w:val="6"/>
          <w:szCs w:val="6"/>
        </w:rPr>
      </w:pPr>
    </w:p>
    <w:p w14:paraId="1BBAD5C0" w14:textId="77777777" w:rsidR="00CF3A34" w:rsidRDefault="00CF3A34" w:rsidP="00CF3A34">
      <w:pPr>
        <w:rPr>
          <w:b/>
          <w:bCs/>
          <w:color w:val="FF0000"/>
        </w:rPr>
      </w:pPr>
    </w:p>
    <w:p w14:paraId="69A6EB02" w14:textId="77777777" w:rsidR="00CF3A34" w:rsidRDefault="00CF3A34" w:rsidP="00CF3A34">
      <w:r>
        <w:rPr>
          <w:rFonts w:ascii="Arial" w:hAnsi="Arial" w:cs="Arial"/>
          <w:b/>
          <w:sz w:val="20"/>
          <w:szCs w:val="20"/>
        </w:rPr>
        <w:t xml:space="preserve">Questão 31. </w:t>
      </w:r>
      <w:r w:rsidRPr="008F11C5">
        <w:t xml:space="preserve">Para a fabricação de até 1000 embalagens, uma indústria tem o custo fixo inicial de R$ 400,00 somado ao custo de R$ 3,00 por unidade produzida, sendo cada embalagem vendida por R$ 6,00. </w:t>
      </w:r>
    </w:p>
    <w:p w14:paraId="439297C6" w14:textId="77777777" w:rsidR="00CF3A34" w:rsidRPr="008F11C5" w:rsidRDefault="00CF3A34" w:rsidP="00CF3A34">
      <w:pPr>
        <w:rPr>
          <w:sz w:val="6"/>
          <w:szCs w:val="6"/>
        </w:rPr>
      </w:pPr>
    </w:p>
    <w:p w14:paraId="69D55DEB" w14:textId="77777777" w:rsidR="00CF3A34" w:rsidRDefault="00CF3A34" w:rsidP="00CF3A34">
      <w:r w:rsidRPr="008F11C5">
        <w:t xml:space="preserve">Sabe-se que o custo total de produção C(x) e o valor total obtido com a venda das embalagens V(x), sendo x um número natural, podem ser modelados pelas funções: </w:t>
      </w:r>
    </w:p>
    <w:p w14:paraId="3980FC27" w14:textId="77777777" w:rsidR="00CF3A34" w:rsidRPr="008F11C5" w:rsidRDefault="00CF3A34" w:rsidP="00CF3A34">
      <w:pPr>
        <w:rPr>
          <w:sz w:val="6"/>
          <w:szCs w:val="6"/>
        </w:rPr>
      </w:pPr>
    </w:p>
    <w:p w14:paraId="245640B5" w14:textId="77777777" w:rsidR="00CF3A34" w:rsidRDefault="00CF3A34" w:rsidP="00CF3A34">
      <w:r w:rsidRPr="008F11C5">
        <w:t xml:space="preserve">• C(x) = 400 + 3x, 0 ≤ x ≤ 1000 </w:t>
      </w:r>
    </w:p>
    <w:p w14:paraId="1BFD1FBF" w14:textId="77777777" w:rsidR="00CF3A34" w:rsidRPr="008F11C5" w:rsidRDefault="00CF3A34" w:rsidP="00CF3A34">
      <w:pPr>
        <w:rPr>
          <w:sz w:val="6"/>
          <w:szCs w:val="6"/>
        </w:rPr>
      </w:pPr>
    </w:p>
    <w:p w14:paraId="58B79A82" w14:textId="77777777" w:rsidR="00CF3A34" w:rsidRDefault="00CF3A34" w:rsidP="00CF3A34">
      <w:r w:rsidRPr="008F11C5">
        <w:t xml:space="preserve">• V(x) = 6x, 0 ≤ x ≤ 1000 </w:t>
      </w:r>
    </w:p>
    <w:p w14:paraId="16AF48F1" w14:textId="77777777" w:rsidR="00CF3A34" w:rsidRPr="008F11C5" w:rsidRDefault="00CF3A34" w:rsidP="00CF3A34">
      <w:pPr>
        <w:rPr>
          <w:sz w:val="6"/>
          <w:szCs w:val="6"/>
        </w:rPr>
      </w:pPr>
    </w:p>
    <w:p w14:paraId="5D8E059D" w14:textId="77777777" w:rsidR="00CF3A34" w:rsidRDefault="00CF3A34" w:rsidP="00CF3A34">
      <w:r w:rsidRPr="008F11C5">
        <w:t xml:space="preserve">Para alcançar o lucro mínimo igual ao custo fixo inicial mais R$ 100,00, deve ser fabricada a seguinte quantidade de embalagens: </w:t>
      </w:r>
    </w:p>
    <w:p w14:paraId="2C7A3D7D" w14:textId="77777777" w:rsidR="00CF3A34" w:rsidRPr="00F22E9C" w:rsidRDefault="00CF3A34" w:rsidP="00CF3A34">
      <w:pPr>
        <w:rPr>
          <w:sz w:val="6"/>
          <w:szCs w:val="6"/>
        </w:rPr>
      </w:pPr>
    </w:p>
    <w:p w14:paraId="6895BC00" w14:textId="4F4E43DB" w:rsidR="00CF3A34" w:rsidRPr="0066208D" w:rsidRDefault="00CF3A34" w:rsidP="00CF3A34">
      <w:pPr>
        <w:rPr>
          <w:b/>
          <w:bCs/>
          <w:color w:val="FF0000"/>
          <w:sz w:val="10"/>
          <w:szCs w:val="10"/>
        </w:rPr>
      </w:pPr>
      <w:r w:rsidRPr="008F11C5">
        <w:t xml:space="preserve">(A) 200 </w:t>
      </w:r>
      <w:r>
        <w:t xml:space="preserve">                                           </w:t>
      </w:r>
      <w:r w:rsidRPr="008F11C5">
        <w:t xml:space="preserve">(B) 250 </w:t>
      </w:r>
      <w:r>
        <w:t xml:space="preserve">                                        </w:t>
      </w:r>
      <w:r w:rsidRPr="00555241">
        <w:t xml:space="preserve">(C) </w:t>
      </w:r>
      <w:r w:rsidRPr="008F11C5">
        <w:t xml:space="preserve">300 </w:t>
      </w:r>
      <w:r>
        <w:t xml:space="preserve">                            </w:t>
      </w:r>
      <w:r w:rsidRPr="008F11C5">
        <w:t>(D) 350</w:t>
      </w:r>
      <w:r>
        <w:t xml:space="preserve">                                                        </w:t>
      </w:r>
    </w:p>
    <w:p w14:paraId="535A32CD" w14:textId="77777777" w:rsidR="00CF3A34" w:rsidRPr="00016453" w:rsidRDefault="00CF3A34" w:rsidP="00CF3A34">
      <w:pPr>
        <w:rPr>
          <w:b/>
          <w:bCs/>
          <w:color w:val="FF0000"/>
          <w:sz w:val="10"/>
          <w:szCs w:val="10"/>
        </w:rPr>
      </w:pPr>
    </w:p>
    <w:p w14:paraId="465BC467" w14:textId="77777777" w:rsidR="00CF3A34" w:rsidRPr="00786379" w:rsidRDefault="00CF3A34" w:rsidP="00CF3A34">
      <w:pPr>
        <w:rPr>
          <w:b/>
          <w:bCs/>
          <w:color w:val="FF0000"/>
          <w:sz w:val="6"/>
          <w:szCs w:val="6"/>
        </w:rPr>
      </w:pPr>
    </w:p>
    <w:p w14:paraId="498A8CC4" w14:textId="77777777" w:rsidR="00CF3A34" w:rsidRDefault="00CF3A34" w:rsidP="00CF3A34">
      <w:pPr>
        <w:rPr>
          <w:rFonts w:ascii="Arial" w:hAnsi="Arial" w:cs="Arial"/>
          <w:b/>
          <w:sz w:val="20"/>
          <w:szCs w:val="20"/>
        </w:rPr>
      </w:pPr>
    </w:p>
    <w:p w14:paraId="634723E0" w14:textId="77777777" w:rsidR="00CF3A34" w:rsidRDefault="00CF3A34" w:rsidP="00CF3A34">
      <w:r>
        <w:rPr>
          <w:rFonts w:ascii="Arial" w:hAnsi="Arial" w:cs="Arial"/>
          <w:b/>
          <w:sz w:val="20"/>
          <w:szCs w:val="20"/>
        </w:rPr>
        <w:t xml:space="preserve">Questão 32. </w:t>
      </w:r>
      <w:r w:rsidRPr="00F22E9C">
        <w:t xml:space="preserve">Um conjunto A é composto de 8 números inteiros. Sobre seus elementos, sabe-se que: </w:t>
      </w:r>
    </w:p>
    <w:p w14:paraId="3B383F10" w14:textId="77777777" w:rsidR="00CF3A34" w:rsidRPr="00F22E9C" w:rsidRDefault="00CF3A34" w:rsidP="00CF3A34">
      <w:pPr>
        <w:rPr>
          <w:sz w:val="6"/>
          <w:szCs w:val="6"/>
        </w:rPr>
      </w:pPr>
    </w:p>
    <w:p w14:paraId="77D817DC" w14:textId="77777777" w:rsidR="00CF3A34" w:rsidRDefault="00CF3A34" w:rsidP="00CF3A34">
      <w:r w:rsidRPr="00F22E9C">
        <w:t xml:space="preserve">• a média dos dois menores é 64; </w:t>
      </w:r>
    </w:p>
    <w:p w14:paraId="381844F7" w14:textId="77777777" w:rsidR="00CF3A34" w:rsidRDefault="00CF3A34" w:rsidP="00CF3A34">
      <w:r w:rsidRPr="00F22E9C">
        <w:t xml:space="preserve">• a média dos três menores é 68; </w:t>
      </w:r>
    </w:p>
    <w:p w14:paraId="161A7CE4" w14:textId="77777777" w:rsidR="00CF3A34" w:rsidRDefault="00CF3A34" w:rsidP="00CF3A34">
      <w:r w:rsidRPr="00F22E9C">
        <w:t xml:space="preserve">• a média dos quatro menores é 72. </w:t>
      </w:r>
    </w:p>
    <w:p w14:paraId="11360368" w14:textId="77777777" w:rsidR="00CF3A34" w:rsidRPr="00F22E9C" w:rsidRDefault="00CF3A34" w:rsidP="00CF3A34">
      <w:pPr>
        <w:rPr>
          <w:sz w:val="6"/>
          <w:szCs w:val="6"/>
        </w:rPr>
      </w:pPr>
    </w:p>
    <w:p w14:paraId="602D78AF" w14:textId="77777777" w:rsidR="00CF3A34" w:rsidRDefault="00CF3A34" w:rsidP="00CF3A34">
      <w:r w:rsidRPr="00F22E9C">
        <w:t xml:space="preserve">Admita que as médias mantenham o padrão acima, formando uma PA até a média dos 8 elementos do conjunto A. </w:t>
      </w:r>
    </w:p>
    <w:p w14:paraId="4B7BAB7D" w14:textId="77777777" w:rsidR="00CF3A34" w:rsidRPr="00F22E9C" w:rsidRDefault="00CF3A34" w:rsidP="00CF3A34">
      <w:pPr>
        <w:rPr>
          <w:sz w:val="4"/>
          <w:szCs w:val="4"/>
        </w:rPr>
      </w:pPr>
    </w:p>
    <w:p w14:paraId="626EB30C" w14:textId="77777777" w:rsidR="00CF3A34" w:rsidRDefault="00CF3A34" w:rsidP="00CF3A34">
      <w:r w:rsidRPr="00F22E9C">
        <w:t xml:space="preserve">O maior elemento do conjunto é: </w:t>
      </w:r>
    </w:p>
    <w:p w14:paraId="4BD7CEFE" w14:textId="77777777" w:rsidR="00CF3A34" w:rsidRPr="00F22E9C" w:rsidRDefault="00CF3A34" w:rsidP="00CF3A34">
      <w:pPr>
        <w:rPr>
          <w:sz w:val="4"/>
          <w:szCs w:val="4"/>
        </w:rPr>
      </w:pPr>
    </w:p>
    <w:p w14:paraId="312CB4E0" w14:textId="77777777" w:rsidR="00CF3A34" w:rsidRPr="005A73C2" w:rsidRDefault="00CF3A34" w:rsidP="00CF3A34">
      <w:pPr>
        <w:rPr>
          <w:b/>
          <w:bCs/>
          <w:color w:val="FF0000"/>
          <w:sz w:val="12"/>
          <w:szCs w:val="12"/>
        </w:rPr>
      </w:pPr>
      <w:r w:rsidRPr="00F22E9C">
        <w:t xml:space="preserve">(A) 118 </w:t>
      </w:r>
      <w:r>
        <w:t xml:space="preserve">                                         </w:t>
      </w:r>
      <w:proofErr w:type="gramStart"/>
      <w:r>
        <w:t xml:space="preserve">   </w:t>
      </w:r>
      <w:r w:rsidRPr="00555241">
        <w:t>(</w:t>
      </w:r>
      <w:proofErr w:type="gramEnd"/>
      <w:r w:rsidRPr="00555241">
        <w:t xml:space="preserve">B) </w:t>
      </w:r>
      <w:r w:rsidRPr="00F22E9C">
        <w:t>116</w:t>
      </w:r>
      <w:r>
        <w:t xml:space="preserve">                                </w:t>
      </w:r>
      <w:proofErr w:type="gramStart"/>
      <w:r>
        <w:t xml:space="preserve">  </w:t>
      </w:r>
      <w:r w:rsidRPr="00F22E9C">
        <w:t xml:space="preserve"> (</w:t>
      </w:r>
      <w:proofErr w:type="gramEnd"/>
      <w:r w:rsidRPr="00F22E9C">
        <w:t>C) 114</w:t>
      </w:r>
      <w:r>
        <w:t xml:space="preserve">                                   </w:t>
      </w:r>
      <w:proofErr w:type="gramStart"/>
      <w:r>
        <w:t xml:space="preserve">  </w:t>
      </w:r>
      <w:r w:rsidRPr="00F22E9C">
        <w:t xml:space="preserve"> (</w:t>
      </w:r>
      <w:proofErr w:type="gramEnd"/>
      <w:r w:rsidRPr="00F22E9C">
        <w:t>D) 112</w:t>
      </w:r>
    </w:p>
    <w:p w14:paraId="1B23BD9C" w14:textId="77777777" w:rsidR="00CF3A34" w:rsidRPr="00F22E9C" w:rsidRDefault="00CF3A34" w:rsidP="00CF3A34">
      <w:pPr>
        <w:rPr>
          <w:b/>
          <w:bCs/>
          <w:color w:val="FF0000"/>
          <w:sz w:val="4"/>
          <w:szCs w:val="4"/>
        </w:rPr>
      </w:pPr>
    </w:p>
    <w:p w14:paraId="452DC10B" w14:textId="77777777" w:rsidR="00CF3A34" w:rsidRPr="001E331B" w:rsidRDefault="00CF3A34" w:rsidP="00CF3A34">
      <w:pPr>
        <w:rPr>
          <w:b/>
          <w:bCs/>
          <w:color w:val="FF0000"/>
          <w:sz w:val="16"/>
          <w:szCs w:val="16"/>
        </w:rPr>
      </w:pPr>
    </w:p>
    <w:p w14:paraId="0753A5C1" w14:textId="77777777" w:rsidR="00CF3A34" w:rsidRDefault="00CF3A34" w:rsidP="00CF3A34">
      <w:r>
        <w:rPr>
          <w:rFonts w:ascii="Arial" w:hAnsi="Arial" w:cs="Arial"/>
          <w:b/>
          <w:sz w:val="20"/>
          <w:szCs w:val="20"/>
        </w:rPr>
        <w:t xml:space="preserve">Questão 33. </w:t>
      </w:r>
      <w:r w:rsidRPr="008D6EE5">
        <w:t>Observe os quatro primeiros elementos de uma sequência de figuras formadas com quadradinhos. Essas figuras seguem um mesmo padrão, ou seja, cada uma tem dois quadradinhos a mais do que a anterior.</w:t>
      </w:r>
    </w:p>
    <w:p w14:paraId="2F0AA007" w14:textId="77777777" w:rsidR="00CF3A34" w:rsidRDefault="00CF3A34" w:rsidP="00CF3A34">
      <w:pPr>
        <w:jc w:val="center"/>
      </w:pPr>
      <w:r w:rsidRPr="008D6EE5">
        <w:rPr>
          <w:noProof/>
        </w:rPr>
        <w:lastRenderedPageBreak/>
        <w:drawing>
          <wp:inline distT="0" distB="0" distL="0" distR="0" wp14:anchorId="329097D7" wp14:editId="701DE586">
            <wp:extent cx="3787140" cy="1179779"/>
            <wp:effectExtent l="0" t="0" r="3810" b="1905"/>
            <wp:docPr id="356751236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751236" name="Imagem 1" descr="Gráfico&#10;&#10;O conteúdo gerado por IA pode estar incorret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20233" cy="119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9E7E3" w14:textId="77777777" w:rsidR="00CF3A34" w:rsidRPr="008D6EE5" w:rsidRDefault="00CF3A34" w:rsidP="00CF3A34">
      <w:pPr>
        <w:jc w:val="center"/>
        <w:rPr>
          <w:sz w:val="6"/>
          <w:szCs w:val="6"/>
        </w:rPr>
      </w:pPr>
    </w:p>
    <w:p w14:paraId="2231C3E9" w14:textId="77777777" w:rsidR="00CF3A34" w:rsidRDefault="00CF3A34" w:rsidP="00CF3A34">
      <w:r>
        <w:t xml:space="preserve">        </w:t>
      </w:r>
      <w:r w:rsidRPr="008D6EE5">
        <w:t xml:space="preserve">O número total de quadradinhos necessários para formar as 17 primeiras figuras dessa sequência é: </w:t>
      </w:r>
    </w:p>
    <w:p w14:paraId="6A359051" w14:textId="77777777" w:rsidR="00CF3A34" w:rsidRPr="008D6EE5" w:rsidRDefault="00CF3A34" w:rsidP="00CF3A34">
      <w:pPr>
        <w:rPr>
          <w:sz w:val="6"/>
          <w:szCs w:val="6"/>
        </w:rPr>
      </w:pPr>
    </w:p>
    <w:p w14:paraId="23EE68FE" w14:textId="77777777" w:rsidR="00CF3A34" w:rsidRDefault="00CF3A34" w:rsidP="00CF3A34">
      <w:r w:rsidRPr="008D6EE5">
        <w:t>(A) 285</w:t>
      </w:r>
      <w:r>
        <w:t xml:space="preserve">                               </w:t>
      </w:r>
      <w:proofErr w:type="gramStart"/>
      <w:r>
        <w:t xml:space="preserve">  </w:t>
      </w:r>
      <w:r w:rsidRPr="008D6EE5">
        <w:t xml:space="preserve"> </w:t>
      </w:r>
      <w:r w:rsidRPr="00555241">
        <w:t>(</w:t>
      </w:r>
      <w:proofErr w:type="gramEnd"/>
      <w:r w:rsidRPr="00555241">
        <w:t>B)</w:t>
      </w:r>
      <w:r w:rsidRPr="007E4D01">
        <w:rPr>
          <w:color w:val="EE0000"/>
        </w:rPr>
        <w:t xml:space="preserve"> </w:t>
      </w:r>
      <w:r w:rsidRPr="008D6EE5">
        <w:t xml:space="preserve">289 </w:t>
      </w:r>
      <w:r>
        <w:t xml:space="preserve">                                    </w:t>
      </w:r>
      <w:proofErr w:type="gramStart"/>
      <w:r>
        <w:t xml:space="preserve">   </w:t>
      </w:r>
      <w:r w:rsidRPr="008D6EE5">
        <w:t>(</w:t>
      </w:r>
      <w:proofErr w:type="gramEnd"/>
      <w:r w:rsidRPr="008D6EE5">
        <w:t xml:space="preserve">C) 291 </w:t>
      </w:r>
      <w:r>
        <w:t xml:space="preserve">                                         </w:t>
      </w:r>
      <w:proofErr w:type="gramStart"/>
      <w:r>
        <w:t xml:space="preserve">   </w:t>
      </w:r>
      <w:r w:rsidRPr="008D6EE5">
        <w:t>(</w:t>
      </w:r>
      <w:proofErr w:type="gramEnd"/>
      <w:r w:rsidRPr="008D6EE5">
        <w:t>D) 297</w:t>
      </w:r>
    </w:p>
    <w:p w14:paraId="0C3E8B87" w14:textId="77777777" w:rsidR="00CF3A34" w:rsidRPr="00E11D7E" w:rsidRDefault="00CF3A34" w:rsidP="00CF3A34">
      <w:pPr>
        <w:rPr>
          <w:rFonts w:ascii="Arial" w:hAnsi="Arial" w:cs="Arial"/>
          <w:b/>
          <w:sz w:val="6"/>
          <w:szCs w:val="6"/>
        </w:rPr>
      </w:pPr>
    </w:p>
    <w:p w14:paraId="567B76CF" w14:textId="77777777" w:rsidR="00CF3A34" w:rsidRDefault="00CF3A34" w:rsidP="00CF3A34">
      <w:pPr>
        <w:rPr>
          <w:b/>
          <w:bCs/>
          <w:color w:val="FF0000"/>
        </w:rPr>
      </w:pPr>
    </w:p>
    <w:p w14:paraId="5989C8F3" w14:textId="77777777" w:rsidR="00CF3A34" w:rsidRDefault="00CF3A34" w:rsidP="00CF3A34">
      <w:r>
        <w:rPr>
          <w:rFonts w:ascii="Arial" w:hAnsi="Arial" w:cs="Arial"/>
          <w:b/>
          <w:sz w:val="20"/>
          <w:szCs w:val="20"/>
        </w:rPr>
        <w:t xml:space="preserve">Questão 34. </w:t>
      </w:r>
      <w:r w:rsidRPr="009A238B">
        <w:t xml:space="preserve">Uma urna contém cinco bolas numeradas de 1 a 5, que serão sorteadas por duas crianças. Para formar um número de dois algarismos, cada criança retira ao acaso uma bola dessa urna. O algarismo das dezenas será a primeira bola retirada e o algarismo das unidades, a segunda. Se o número formado for par, ganhará um picolé a primeira criança que retirar a bola da urna; se for ímpar, ganhará a segunda criança. </w:t>
      </w:r>
    </w:p>
    <w:p w14:paraId="15EF05BF" w14:textId="77777777" w:rsidR="00CF3A34" w:rsidRPr="009A238B" w:rsidRDefault="00CF3A34" w:rsidP="00CF3A34">
      <w:pPr>
        <w:rPr>
          <w:sz w:val="6"/>
          <w:szCs w:val="6"/>
        </w:rPr>
      </w:pPr>
    </w:p>
    <w:p w14:paraId="0DBC2058" w14:textId="77777777" w:rsidR="00CF3A34" w:rsidRDefault="00CF3A34" w:rsidP="00CF3A34">
      <w:r w:rsidRPr="009A238B">
        <w:t xml:space="preserve">A probabilidade de a primeira criança ganhar o picolé é igual a: </w:t>
      </w:r>
    </w:p>
    <w:p w14:paraId="05318D0A" w14:textId="77777777" w:rsidR="00CF3A34" w:rsidRPr="009A238B" w:rsidRDefault="00CF3A34" w:rsidP="00CF3A34">
      <w:pPr>
        <w:rPr>
          <w:sz w:val="6"/>
          <w:szCs w:val="6"/>
        </w:rPr>
      </w:pPr>
    </w:p>
    <w:p w14:paraId="58FC6D88" w14:textId="77777777" w:rsidR="00CF3A34" w:rsidRPr="00825474" w:rsidRDefault="00CF3A34" w:rsidP="00CF3A34">
      <w:pPr>
        <w:rPr>
          <w:b/>
          <w:bCs/>
          <w:color w:val="FF0000"/>
          <w:sz w:val="6"/>
          <w:szCs w:val="6"/>
        </w:rPr>
      </w:pPr>
      <w:r w:rsidRPr="009A238B">
        <w:t xml:space="preserve">(A) 40% </w:t>
      </w:r>
      <w:r>
        <w:t xml:space="preserve">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 xml:space="preserve">B) 45% </w:t>
      </w:r>
      <w:r>
        <w:t xml:space="preserve">           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 xml:space="preserve">C) 60% </w:t>
      </w:r>
      <w:r>
        <w:t xml:space="preserve">             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>D) 65%</w:t>
      </w:r>
    </w:p>
    <w:p w14:paraId="6702DD62" w14:textId="77777777" w:rsidR="00CF3A34" w:rsidRPr="009A238B" w:rsidRDefault="00CF3A34" w:rsidP="00CF3A34">
      <w:pPr>
        <w:rPr>
          <w:b/>
          <w:bCs/>
          <w:color w:val="FF0000"/>
          <w:sz w:val="6"/>
          <w:szCs w:val="6"/>
        </w:rPr>
      </w:pPr>
    </w:p>
    <w:p w14:paraId="08975618" w14:textId="77777777" w:rsidR="00CF3A34" w:rsidRDefault="00CF3A3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4B71B3D" w14:textId="77777777" w:rsidR="00CF3A34" w:rsidRDefault="00CF3A3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BD91D09" w14:textId="77777777" w:rsidR="00CF3A34" w:rsidRDefault="00CF3A3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710BFE2" w14:textId="77777777" w:rsidR="00CF3A34" w:rsidRDefault="00CF3A34" w:rsidP="000555C4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sectPr w:rsidR="00CF3A34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C72C3" w14:textId="77777777" w:rsidR="00D5187B" w:rsidRDefault="00D5187B">
      <w:r>
        <w:separator/>
      </w:r>
    </w:p>
  </w:endnote>
  <w:endnote w:type="continuationSeparator" w:id="0">
    <w:p w14:paraId="709BFE71" w14:textId="77777777" w:rsidR="00D5187B" w:rsidRDefault="00D51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Segoe Script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Avenir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B30BE" w14:textId="77777777" w:rsidR="00D5187B" w:rsidRDefault="00D5187B">
      <w:r>
        <w:separator/>
      </w:r>
    </w:p>
  </w:footnote>
  <w:footnote w:type="continuationSeparator" w:id="0">
    <w:p w14:paraId="1B871502" w14:textId="77777777" w:rsidR="00D5187B" w:rsidRDefault="00D518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2579A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B5C"/>
    <w:rsid w:val="00140B83"/>
    <w:rsid w:val="00141F3C"/>
    <w:rsid w:val="00144681"/>
    <w:rsid w:val="00151163"/>
    <w:rsid w:val="001520D8"/>
    <w:rsid w:val="0016653B"/>
    <w:rsid w:val="00172850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04B9D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82A8C"/>
    <w:rsid w:val="00390029"/>
    <w:rsid w:val="00390088"/>
    <w:rsid w:val="003A5212"/>
    <w:rsid w:val="003C61FB"/>
    <w:rsid w:val="003C79D5"/>
    <w:rsid w:val="003D3291"/>
    <w:rsid w:val="003D35B2"/>
    <w:rsid w:val="003D4D00"/>
    <w:rsid w:val="003F29C0"/>
    <w:rsid w:val="003F3DBF"/>
    <w:rsid w:val="003F7DA1"/>
    <w:rsid w:val="00400301"/>
    <w:rsid w:val="00401F5A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6294"/>
    <w:rsid w:val="004662BB"/>
    <w:rsid w:val="00471ED2"/>
    <w:rsid w:val="004724BC"/>
    <w:rsid w:val="0047492D"/>
    <w:rsid w:val="00483330"/>
    <w:rsid w:val="00485B72"/>
    <w:rsid w:val="004910A5"/>
    <w:rsid w:val="00492769"/>
    <w:rsid w:val="00494E5C"/>
    <w:rsid w:val="004A4609"/>
    <w:rsid w:val="004B66CE"/>
    <w:rsid w:val="004B7562"/>
    <w:rsid w:val="004C14A5"/>
    <w:rsid w:val="004C276C"/>
    <w:rsid w:val="004C3160"/>
    <w:rsid w:val="004C6409"/>
    <w:rsid w:val="004D4CB3"/>
    <w:rsid w:val="004D5C79"/>
    <w:rsid w:val="004D79A2"/>
    <w:rsid w:val="004E083A"/>
    <w:rsid w:val="004E43E3"/>
    <w:rsid w:val="004E64CB"/>
    <w:rsid w:val="004F2309"/>
    <w:rsid w:val="004F5AFE"/>
    <w:rsid w:val="004F64D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2AA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37C53"/>
    <w:rsid w:val="00640723"/>
    <w:rsid w:val="00645B6F"/>
    <w:rsid w:val="006477A2"/>
    <w:rsid w:val="0065233D"/>
    <w:rsid w:val="00656B71"/>
    <w:rsid w:val="00660B83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7F3FBD"/>
    <w:rsid w:val="008006B6"/>
    <w:rsid w:val="00800C53"/>
    <w:rsid w:val="0080374C"/>
    <w:rsid w:val="00810E83"/>
    <w:rsid w:val="0081330C"/>
    <w:rsid w:val="00814A6B"/>
    <w:rsid w:val="00820CA7"/>
    <w:rsid w:val="0082280D"/>
    <w:rsid w:val="00825944"/>
    <w:rsid w:val="00830156"/>
    <w:rsid w:val="00830715"/>
    <w:rsid w:val="008311DB"/>
    <w:rsid w:val="008318C3"/>
    <w:rsid w:val="00837189"/>
    <w:rsid w:val="00840E01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8F4C9C"/>
    <w:rsid w:val="00911764"/>
    <w:rsid w:val="009243EC"/>
    <w:rsid w:val="00927564"/>
    <w:rsid w:val="009374DE"/>
    <w:rsid w:val="0094187E"/>
    <w:rsid w:val="00952F47"/>
    <w:rsid w:val="00956036"/>
    <w:rsid w:val="0096394E"/>
    <w:rsid w:val="00964778"/>
    <w:rsid w:val="009758B7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976F6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46325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371C"/>
    <w:rsid w:val="00C35F4C"/>
    <w:rsid w:val="00C36FFD"/>
    <w:rsid w:val="00C47FA9"/>
    <w:rsid w:val="00C52BA2"/>
    <w:rsid w:val="00C5739C"/>
    <w:rsid w:val="00C66157"/>
    <w:rsid w:val="00C66D59"/>
    <w:rsid w:val="00C7397F"/>
    <w:rsid w:val="00C76401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47CA"/>
    <w:rsid w:val="00CE5F3B"/>
    <w:rsid w:val="00CF3A34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4378B"/>
    <w:rsid w:val="00D5187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367A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072"/>
    <w:rsid w:val="00E7445D"/>
    <w:rsid w:val="00E8707F"/>
    <w:rsid w:val="00E93CCD"/>
    <w:rsid w:val="00EA2E19"/>
    <w:rsid w:val="00EA3504"/>
    <w:rsid w:val="00EA3A15"/>
    <w:rsid w:val="00EB0323"/>
    <w:rsid w:val="00EB357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  <w:style w:type="table" w:styleId="Tabelacomgrade">
    <w:name w:val="Table Grid"/>
    <w:basedOn w:val="Tabelanormal"/>
    <w:uiPriority w:val="39"/>
    <w:rsid w:val="00B463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3</Pages>
  <Words>774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4948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2026-05-08T22:35:00Z</dcterms:created>
  <dcterms:modified xsi:type="dcterms:W3CDTF">2026-05-08T22:35:00Z</dcterms:modified>
</cp:coreProperties>
</file>