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17D45856" w:rsidR="00F97279" w:rsidRDefault="00247B3E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Aprofundamento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17D45856" w:rsidR="00F97279" w:rsidRDefault="00247B3E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Aprofundamento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6192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41051687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0546E04B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52F47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6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0546E04B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52F47">
                        <w:rPr>
                          <w:rFonts w:ascii="Tahoma" w:hAnsi="Tahoma" w:cs="Tahoma"/>
                          <w:sz w:val="18"/>
                          <w:szCs w:val="18"/>
                        </w:rPr>
                        <w:t>6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5168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65880DBC" w14:textId="6BB14975" w:rsidR="00D53FB6" w:rsidRDefault="00D53FB6" w:rsidP="00D53FB6">
      <w:pPr>
        <w:rPr>
          <w:sz w:val="22"/>
        </w:rPr>
      </w:pPr>
      <w:r>
        <w:rPr>
          <w:sz w:val="22"/>
        </w:rPr>
        <w:t>1) Determine o algarismo das unidades do número 1! + 2! + 3! + ... + 2025! +</w:t>
      </w:r>
      <w:proofErr w:type="gramStart"/>
      <w:r>
        <w:rPr>
          <w:sz w:val="22"/>
        </w:rPr>
        <w:t>2026!.</w:t>
      </w:r>
      <w:proofErr w:type="gramEnd"/>
    </w:p>
    <w:p w14:paraId="2F83D504" w14:textId="77777777" w:rsidR="00D53FB6" w:rsidRDefault="00D53FB6" w:rsidP="00D53FB6">
      <w:pPr>
        <w:rPr>
          <w:sz w:val="22"/>
        </w:rPr>
      </w:pPr>
    </w:p>
    <w:p w14:paraId="6F8FCD9F" w14:textId="77777777" w:rsidR="00D53FB6" w:rsidRDefault="00D53FB6" w:rsidP="00D53FB6">
      <w:pPr>
        <w:rPr>
          <w:sz w:val="22"/>
        </w:rPr>
      </w:pPr>
    </w:p>
    <w:p w14:paraId="7AD03E6D" w14:textId="77777777" w:rsidR="00D53FB6" w:rsidRPr="00250A6E" w:rsidRDefault="00D53FB6" w:rsidP="00D53FB6">
      <w:pPr>
        <w:rPr>
          <w:sz w:val="22"/>
        </w:rPr>
      </w:pPr>
      <w:r>
        <w:rPr>
          <w:sz w:val="22"/>
        </w:rPr>
        <w:t xml:space="preserve">2) </w:t>
      </w:r>
      <w:r w:rsidRPr="00250A6E">
        <w:rPr>
          <w:sz w:val="22"/>
        </w:rPr>
        <w:t>Quantos são os anagramas da palavra CAPÍTULO</w:t>
      </w:r>
    </w:p>
    <w:p w14:paraId="21F7CA92" w14:textId="77777777" w:rsidR="00D53FB6" w:rsidRPr="00250A6E" w:rsidRDefault="00D53FB6" w:rsidP="00D53FB6">
      <w:pPr>
        <w:rPr>
          <w:sz w:val="22"/>
        </w:rPr>
      </w:pPr>
    </w:p>
    <w:p w14:paraId="3A22F6F7" w14:textId="77777777" w:rsidR="00D53FB6" w:rsidRPr="00250A6E" w:rsidRDefault="00D53FB6" w:rsidP="00D53FB6">
      <w:pPr>
        <w:numPr>
          <w:ilvl w:val="0"/>
          <w:numId w:val="23"/>
        </w:numPr>
        <w:jc w:val="left"/>
        <w:rPr>
          <w:sz w:val="22"/>
        </w:rPr>
      </w:pPr>
      <w:r w:rsidRPr="00250A6E">
        <w:rPr>
          <w:sz w:val="22"/>
        </w:rPr>
        <w:t xml:space="preserve">que começam por consoante e terminam por </w:t>
      </w:r>
      <w:proofErr w:type="gramStart"/>
      <w:r w:rsidRPr="00250A6E">
        <w:rPr>
          <w:sz w:val="22"/>
        </w:rPr>
        <w:t>vogal ?</w:t>
      </w:r>
      <w:proofErr w:type="gramEnd"/>
    </w:p>
    <w:p w14:paraId="6A6936D9" w14:textId="77777777" w:rsidR="00D53FB6" w:rsidRPr="00250A6E" w:rsidRDefault="00D53FB6" w:rsidP="00D53FB6">
      <w:pPr>
        <w:numPr>
          <w:ilvl w:val="0"/>
          <w:numId w:val="23"/>
        </w:numPr>
        <w:jc w:val="left"/>
        <w:rPr>
          <w:sz w:val="22"/>
        </w:rPr>
      </w:pPr>
      <w:r w:rsidRPr="00250A6E">
        <w:rPr>
          <w:sz w:val="22"/>
        </w:rPr>
        <w:t>que tem as letras C, A, P juntas nessa ordem?</w:t>
      </w:r>
    </w:p>
    <w:p w14:paraId="616A09DB" w14:textId="77777777" w:rsidR="00D53FB6" w:rsidRPr="00250A6E" w:rsidRDefault="00D53FB6" w:rsidP="00D53FB6">
      <w:pPr>
        <w:numPr>
          <w:ilvl w:val="0"/>
          <w:numId w:val="23"/>
        </w:numPr>
        <w:jc w:val="left"/>
        <w:rPr>
          <w:sz w:val="22"/>
        </w:rPr>
      </w:pPr>
      <w:r w:rsidRPr="00250A6E">
        <w:rPr>
          <w:sz w:val="22"/>
        </w:rPr>
        <w:t>que tem as letras C, A, P juntas em qualquer ordem?</w:t>
      </w:r>
    </w:p>
    <w:p w14:paraId="3C090D65" w14:textId="77777777" w:rsidR="00D53FB6" w:rsidRPr="00250A6E" w:rsidRDefault="00D53FB6" w:rsidP="00D53FB6">
      <w:pPr>
        <w:numPr>
          <w:ilvl w:val="0"/>
          <w:numId w:val="23"/>
        </w:numPr>
        <w:jc w:val="left"/>
        <w:rPr>
          <w:sz w:val="22"/>
        </w:rPr>
      </w:pPr>
      <w:r w:rsidRPr="00250A6E">
        <w:rPr>
          <w:sz w:val="22"/>
        </w:rPr>
        <w:t>que tem as vogais e as consoantes intercaladas?</w:t>
      </w:r>
    </w:p>
    <w:p w14:paraId="4253B8AD" w14:textId="77777777" w:rsidR="00D53FB6" w:rsidRPr="00250A6E" w:rsidRDefault="00D53FB6" w:rsidP="00D53FB6">
      <w:pPr>
        <w:numPr>
          <w:ilvl w:val="0"/>
          <w:numId w:val="23"/>
        </w:numPr>
        <w:jc w:val="left"/>
        <w:rPr>
          <w:sz w:val="22"/>
        </w:rPr>
      </w:pPr>
      <w:r w:rsidRPr="00250A6E">
        <w:rPr>
          <w:sz w:val="22"/>
        </w:rPr>
        <w:t>que tem a letra C no primeiro lugar e a letra A no segundo lugar?</w:t>
      </w:r>
    </w:p>
    <w:p w14:paraId="20E0AEA6" w14:textId="77777777" w:rsidR="00D53FB6" w:rsidRPr="00250A6E" w:rsidRDefault="00D53FB6" w:rsidP="00D53FB6">
      <w:pPr>
        <w:numPr>
          <w:ilvl w:val="0"/>
          <w:numId w:val="23"/>
        </w:numPr>
        <w:jc w:val="left"/>
        <w:rPr>
          <w:sz w:val="22"/>
        </w:rPr>
      </w:pPr>
      <w:r w:rsidRPr="00250A6E">
        <w:rPr>
          <w:sz w:val="22"/>
        </w:rPr>
        <w:t>que tem a letra C no primeiro lugar ou a letra A no segundo lugar?</w:t>
      </w:r>
    </w:p>
    <w:p w14:paraId="6698DC10" w14:textId="77777777" w:rsidR="00D53FB6" w:rsidRDefault="00D53FB6" w:rsidP="00D53FB6">
      <w:pPr>
        <w:autoSpaceDE w:val="0"/>
        <w:autoSpaceDN w:val="0"/>
        <w:adjustRightInd w:val="0"/>
        <w:rPr>
          <w:rFonts w:ascii="ZurichLtBT" w:hAnsi="ZurichLtBT" w:cs="ZurichLtBT"/>
          <w:sz w:val="18"/>
          <w:szCs w:val="18"/>
        </w:rPr>
      </w:pPr>
    </w:p>
    <w:p w14:paraId="113F2FC7" w14:textId="77777777" w:rsidR="00D53FB6" w:rsidRDefault="00D53FB6" w:rsidP="00D53FB6">
      <w:pPr>
        <w:autoSpaceDE w:val="0"/>
        <w:autoSpaceDN w:val="0"/>
        <w:adjustRightInd w:val="0"/>
        <w:rPr>
          <w:rFonts w:ascii="ZurichLtBT" w:hAnsi="ZurichLtBT" w:cs="ZurichLtBT"/>
          <w:sz w:val="18"/>
          <w:szCs w:val="18"/>
        </w:rPr>
      </w:pPr>
    </w:p>
    <w:p w14:paraId="4018903A" w14:textId="77777777" w:rsidR="00D53FB6" w:rsidRDefault="00D53FB6" w:rsidP="00D53FB6">
      <w:pPr>
        <w:autoSpaceDE w:val="0"/>
        <w:autoSpaceDN w:val="0"/>
        <w:adjustRightInd w:val="0"/>
        <w:rPr>
          <w:rFonts w:ascii="ZurichLtBT" w:hAnsi="ZurichLtBT" w:cs="ZurichLtBT"/>
          <w:sz w:val="18"/>
          <w:szCs w:val="18"/>
        </w:rPr>
      </w:pPr>
    </w:p>
    <w:p w14:paraId="0961DDFC" w14:textId="77777777" w:rsidR="00D53FB6" w:rsidRPr="001C168E" w:rsidRDefault="00D53FB6" w:rsidP="00D53FB6">
      <w:pPr>
        <w:rPr>
          <w:sz w:val="22"/>
        </w:rPr>
      </w:pPr>
      <w:r>
        <w:rPr>
          <w:sz w:val="22"/>
        </w:rPr>
        <w:t xml:space="preserve">3) </w:t>
      </w:r>
      <w:r w:rsidRPr="001C168E">
        <w:rPr>
          <w:sz w:val="22"/>
        </w:rPr>
        <w:t>De quantos formas 6 pessoas podem se sentar ao redor de uma mesa circular?</w:t>
      </w:r>
    </w:p>
    <w:p w14:paraId="0A8DC905" w14:textId="77777777" w:rsidR="00D53FB6" w:rsidRDefault="00D53FB6" w:rsidP="00D53FB6">
      <w:pPr>
        <w:autoSpaceDE w:val="0"/>
        <w:autoSpaceDN w:val="0"/>
        <w:adjustRightInd w:val="0"/>
        <w:rPr>
          <w:rFonts w:ascii="ZurichLtBT" w:hAnsi="ZurichLtBT" w:cs="ZurichLtBT"/>
          <w:sz w:val="18"/>
          <w:szCs w:val="18"/>
        </w:rPr>
      </w:pPr>
    </w:p>
    <w:p w14:paraId="7C656854" w14:textId="77777777" w:rsidR="00D53FB6" w:rsidRDefault="00D53FB6" w:rsidP="00D53FB6">
      <w:pPr>
        <w:autoSpaceDE w:val="0"/>
        <w:autoSpaceDN w:val="0"/>
        <w:adjustRightInd w:val="0"/>
        <w:rPr>
          <w:rFonts w:ascii="ZurichLtBT" w:hAnsi="ZurichLtBT" w:cs="ZurichLtBT"/>
          <w:sz w:val="18"/>
          <w:szCs w:val="18"/>
        </w:rPr>
      </w:pPr>
    </w:p>
    <w:p w14:paraId="59606277" w14:textId="77777777" w:rsidR="00D53FB6" w:rsidRDefault="00D53FB6" w:rsidP="00D53FB6">
      <w:pPr>
        <w:autoSpaceDE w:val="0"/>
        <w:autoSpaceDN w:val="0"/>
        <w:adjustRightInd w:val="0"/>
        <w:rPr>
          <w:rFonts w:ascii="ZurichLtBT" w:hAnsi="ZurichLtBT" w:cs="ZurichLtBT"/>
          <w:sz w:val="18"/>
          <w:szCs w:val="18"/>
        </w:rPr>
      </w:pPr>
    </w:p>
    <w:p w14:paraId="0B4ABB3F" w14:textId="77777777" w:rsidR="00D53FB6" w:rsidRDefault="00D53FB6" w:rsidP="00D53FB6">
      <w:pPr>
        <w:autoSpaceDE w:val="0"/>
        <w:autoSpaceDN w:val="0"/>
        <w:adjustRightInd w:val="0"/>
        <w:rPr>
          <w:rFonts w:ascii="ZurichLtBT" w:hAnsi="ZurichLtBT" w:cs="ZurichLtBT"/>
          <w:sz w:val="18"/>
          <w:szCs w:val="18"/>
        </w:rPr>
      </w:pPr>
    </w:p>
    <w:p w14:paraId="4CFE13BD" w14:textId="62816D5D" w:rsidR="00D53FB6" w:rsidRPr="001C168E" w:rsidRDefault="00D53FB6" w:rsidP="00D53FB6">
      <w:pPr>
        <w:rPr>
          <w:sz w:val="22"/>
        </w:rPr>
      </w:pPr>
      <w:r>
        <w:rPr>
          <w:sz w:val="22"/>
        </w:rPr>
        <w:t xml:space="preserve">4) </w:t>
      </w:r>
      <w:r w:rsidRPr="001C168E">
        <w:rPr>
          <w:sz w:val="22"/>
        </w:rPr>
        <w:t>De quantos modos 5 meninos e 5 meninas podem formar uma roda de ciranda de forma que pessoas do mesmo sexo não fiquem juntas?</w:t>
      </w:r>
    </w:p>
    <w:p w14:paraId="4A4815A5" w14:textId="77777777" w:rsidR="00D53FB6" w:rsidRDefault="00D53FB6" w:rsidP="00D53FB6">
      <w:pPr>
        <w:autoSpaceDE w:val="0"/>
        <w:autoSpaceDN w:val="0"/>
        <w:adjustRightInd w:val="0"/>
        <w:rPr>
          <w:rFonts w:ascii="ZurichLtBT" w:hAnsi="ZurichLtBT" w:cs="ZurichLtBT"/>
          <w:sz w:val="18"/>
          <w:szCs w:val="18"/>
        </w:rPr>
      </w:pPr>
    </w:p>
    <w:p w14:paraId="4A732F76" w14:textId="77777777" w:rsidR="00D53FB6" w:rsidRDefault="00D53FB6" w:rsidP="00D53FB6">
      <w:pPr>
        <w:autoSpaceDE w:val="0"/>
        <w:autoSpaceDN w:val="0"/>
        <w:adjustRightInd w:val="0"/>
        <w:rPr>
          <w:rFonts w:ascii="ZurichLtBT" w:hAnsi="ZurichLtBT" w:cs="ZurichLtBT"/>
          <w:sz w:val="18"/>
          <w:szCs w:val="18"/>
        </w:rPr>
      </w:pPr>
    </w:p>
    <w:p w14:paraId="4257451C" w14:textId="77777777" w:rsidR="00D53FB6" w:rsidRDefault="00D53FB6" w:rsidP="00D53FB6">
      <w:pPr>
        <w:autoSpaceDE w:val="0"/>
        <w:autoSpaceDN w:val="0"/>
        <w:adjustRightInd w:val="0"/>
        <w:rPr>
          <w:rFonts w:ascii="ZurichLtBT" w:hAnsi="ZurichLtBT" w:cs="ZurichLtBT"/>
          <w:sz w:val="18"/>
          <w:szCs w:val="18"/>
        </w:rPr>
      </w:pPr>
    </w:p>
    <w:p w14:paraId="290322C8" w14:textId="273A7560" w:rsidR="00D53FB6" w:rsidRPr="001C168E" w:rsidRDefault="00D53FB6" w:rsidP="00D53FB6">
      <w:pPr>
        <w:rPr>
          <w:sz w:val="22"/>
        </w:rPr>
      </w:pPr>
      <w:r>
        <w:rPr>
          <w:sz w:val="22"/>
        </w:rPr>
        <w:t xml:space="preserve">5) </w:t>
      </w:r>
      <w:r w:rsidRPr="001C168E">
        <w:rPr>
          <w:sz w:val="22"/>
        </w:rPr>
        <w:t xml:space="preserve">De quantos modos podemos arrumar 8 torres iguais em um tabuleiro de xadrez </w:t>
      </w:r>
      <w:proofErr w:type="gramStart"/>
      <w:r w:rsidRPr="001C168E">
        <w:rPr>
          <w:sz w:val="22"/>
        </w:rPr>
        <w:t>( 8</w:t>
      </w:r>
      <w:proofErr w:type="gramEnd"/>
      <w:r w:rsidRPr="001C168E">
        <w:rPr>
          <w:sz w:val="22"/>
        </w:rPr>
        <w:t>x8) de modo que não haja duas torres na mesma linha nem na mesma coluna?</w:t>
      </w:r>
    </w:p>
    <w:p w14:paraId="785A23CD" w14:textId="77777777" w:rsidR="00D53FB6" w:rsidRDefault="00D53FB6" w:rsidP="00D53FB6"/>
    <w:p w14:paraId="035923A5" w14:textId="77777777" w:rsidR="00D53FB6" w:rsidRDefault="00D53FB6" w:rsidP="00D53FB6"/>
    <w:p w14:paraId="1CA2E1BA" w14:textId="64F04165" w:rsidR="00D53FB6" w:rsidRPr="00D53FB6" w:rsidRDefault="00D53FB6" w:rsidP="00D53FB6">
      <w:r>
        <w:t>6</w:t>
      </w:r>
      <w:r w:rsidRPr="00D53FB6">
        <w:t xml:space="preserve">) Em uma escola, x professores se distribuem em 8 bancas examinadoras de modo que cada professor participa de exatamente duas bancas e cada duas bancas tem exatamente um professor em comum. </w:t>
      </w:r>
    </w:p>
    <w:p w14:paraId="2FBA53CB" w14:textId="77777777" w:rsidR="00D53FB6" w:rsidRPr="00D53FB6" w:rsidRDefault="00D53FB6" w:rsidP="00D53FB6"/>
    <w:p w14:paraId="1A2D6791" w14:textId="77777777" w:rsidR="00D53FB6" w:rsidRPr="00D53FB6" w:rsidRDefault="00D53FB6" w:rsidP="00D53FB6">
      <w:pPr>
        <w:numPr>
          <w:ilvl w:val="0"/>
          <w:numId w:val="24"/>
        </w:numPr>
      </w:pPr>
      <w:r w:rsidRPr="00D53FB6">
        <w:t>calcule x</w:t>
      </w:r>
    </w:p>
    <w:p w14:paraId="5AEAF0D4" w14:textId="77777777" w:rsidR="00D53FB6" w:rsidRPr="00D53FB6" w:rsidRDefault="00D53FB6" w:rsidP="00D53FB6">
      <w:pPr>
        <w:numPr>
          <w:ilvl w:val="0"/>
          <w:numId w:val="24"/>
        </w:numPr>
      </w:pPr>
      <w:r w:rsidRPr="00D53FB6">
        <w:t>determine quantos professores há em cada banca</w:t>
      </w:r>
    </w:p>
    <w:p w14:paraId="66583823" w14:textId="77777777" w:rsidR="00D53FB6" w:rsidRPr="00D53FB6" w:rsidRDefault="00D53FB6" w:rsidP="00D53FB6"/>
    <w:p w14:paraId="616E7772" w14:textId="40AEEA64" w:rsidR="00D53FB6" w:rsidRPr="00D53FB6" w:rsidRDefault="00D53FB6" w:rsidP="00D53FB6">
      <w:r>
        <w:t>7</w:t>
      </w:r>
      <w:r w:rsidRPr="00D53FB6">
        <w:t>) No quadro abaixo de quantos modos é possível formar a palavra MATEMATICA partindo de um M e indo sempre para direita ou para baixo?</w:t>
      </w:r>
    </w:p>
    <w:p w14:paraId="65E93D5C" w14:textId="77777777" w:rsidR="00D53FB6" w:rsidRPr="00D53FB6" w:rsidRDefault="00D53FB6" w:rsidP="00D53FB6"/>
    <w:tbl>
      <w:tblPr>
        <w:tblW w:w="0" w:type="auto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</w:tblGrid>
      <w:tr w:rsidR="00D53FB6" w:rsidRPr="00D53FB6" w14:paraId="2F252BBE" w14:textId="77777777">
        <w:trPr>
          <w:trHeight w:val="281"/>
        </w:trPr>
        <w:tc>
          <w:tcPr>
            <w:tcW w:w="408" w:type="dxa"/>
            <w:shd w:val="solid" w:color="FFFFFF" w:fill="auto"/>
          </w:tcPr>
          <w:p w14:paraId="3FE3D04F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21BB3108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2554BA94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3E867BDC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484A7453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6B5D5FFA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7837F320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157715D4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148D1B98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  <w:hideMark/>
          </w:tcPr>
          <w:p w14:paraId="046844D4" w14:textId="77777777" w:rsidR="00D53FB6" w:rsidRPr="00D53FB6" w:rsidRDefault="00D53FB6" w:rsidP="00D53FB6">
            <w:r w:rsidRPr="00D53FB6">
              <w:t>M</w:t>
            </w:r>
          </w:p>
        </w:tc>
      </w:tr>
      <w:tr w:rsidR="00D53FB6" w:rsidRPr="00D53FB6" w14:paraId="42540E64" w14:textId="77777777">
        <w:trPr>
          <w:trHeight w:val="281"/>
        </w:trPr>
        <w:tc>
          <w:tcPr>
            <w:tcW w:w="408" w:type="dxa"/>
            <w:shd w:val="solid" w:color="FFFFFF" w:fill="auto"/>
          </w:tcPr>
          <w:p w14:paraId="400BF0BD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251F5EE6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3F886809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6F0BE9DF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37181097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31413F02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2F1AF483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382315B0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  <w:hideMark/>
          </w:tcPr>
          <w:p w14:paraId="3503E172" w14:textId="77777777" w:rsidR="00D53FB6" w:rsidRPr="00D53FB6" w:rsidRDefault="00D53FB6" w:rsidP="00D53FB6">
            <w:r w:rsidRPr="00D53FB6">
              <w:t>M</w:t>
            </w:r>
          </w:p>
        </w:tc>
        <w:tc>
          <w:tcPr>
            <w:tcW w:w="408" w:type="dxa"/>
            <w:shd w:val="solid" w:color="FFFFFF" w:fill="auto"/>
            <w:hideMark/>
          </w:tcPr>
          <w:p w14:paraId="70ECAA74" w14:textId="77777777" w:rsidR="00D53FB6" w:rsidRPr="00D53FB6" w:rsidRDefault="00D53FB6" w:rsidP="00D53FB6">
            <w:r w:rsidRPr="00D53FB6">
              <w:t>A</w:t>
            </w:r>
          </w:p>
        </w:tc>
      </w:tr>
      <w:tr w:rsidR="00D53FB6" w:rsidRPr="00D53FB6" w14:paraId="6C107C1F" w14:textId="77777777">
        <w:trPr>
          <w:trHeight w:val="281"/>
        </w:trPr>
        <w:tc>
          <w:tcPr>
            <w:tcW w:w="408" w:type="dxa"/>
            <w:shd w:val="solid" w:color="FFFFFF" w:fill="auto"/>
          </w:tcPr>
          <w:p w14:paraId="2DB8DBAF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27D09BBF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08F3B9B1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092783D6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4BF955A0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3756AD66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1346E678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  <w:hideMark/>
          </w:tcPr>
          <w:p w14:paraId="220436DA" w14:textId="77777777" w:rsidR="00D53FB6" w:rsidRPr="00D53FB6" w:rsidRDefault="00D53FB6" w:rsidP="00D53FB6">
            <w:r w:rsidRPr="00D53FB6">
              <w:t>M</w:t>
            </w:r>
          </w:p>
        </w:tc>
        <w:tc>
          <w:tcPr>
            <w:tcW w:w="408" w:type="dxa"/>
            <w:shd w:val="solid" w:color="FFFFFF" w:fill="auto"/>
            <w:hideMark/>
          </w:tcPr>
          <w:p w14:paraId="16B917F3" w14:textId="77777777" w:rsidR="00D53FB6" w:rsidRPr="00D53FB6" w:rsidRDefault="00D53FB6" w:rsidP="00D53FB6">
            <w:r w:rsidRPr="00D53FB6">
              <w:t>A</w:t>
            </w:r>
          </w:p>
        </w:tc>
        <w:tc>
          <w:tcPr>
            <w:tcW w:w="408" w:type="dxa"/>
            <w:shd w:val="solid" w:color="FFFFFF" w:fill="auto"/>
            <w:hideMark/>
          </w:tcPr>
          <w:p w14:paraId="55D87515" w14:textId="77777777" w:rsidR="00D53FB6" w:rsidRPr="00D53FB6" w:rsidRDefault="00D53FB6" w:rsidP="00D53FB6">
            <w:r w:rsidRPr="00D53FB6">
              <w:t>T</w:t>
            </w:r>
          </w:p>
        </w:tc>
      </w:tr>
      <w:tr w:rsidR="00D53FB6" w:rsidRPr="00D53FB6" w14:paraId="689BE04A" w14:textId="77777777">
        <w:trPr>
          <w:trHeight w:val="281"/>
        </w:trPr>
        <w:tc>
          <w:tcPr>
            <w:tcW w:w="408" w:type="dxa"/>
            <w:shd w:val="solid" w:color="FFFFFF" w:fill="auto"/>
          </w:tcPr>
          <w:p w14:paraId="4F7694C4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13360570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1A7B5230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080CAD45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695FDB86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1D758B02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  <w:hideMark/>
          </w:tcPr>
          <w:p w14:paraId="416291B6" w14:textId="77777777" w:rsidR="00D53FB6" w:rsidRPr="00D53FB6" w:rsidRDefault="00D53FB6" w:rsidP="00D53FB6">
            <w:r w:rsidRPr="00D53FB6">
              <w:t>M</w:t>
            </w:r>
          </w:p>
        </w:tc>
        <w:tc>
          <w:tcPr>
            <w:tcW w:w="408" w:type="dxa"/>
            <w:shd w:val="solid" w:color="FFFFFF" w:fill="auto"/>
            <w:hideMark/>
          </w:tcPr>
          <w:p w14:paraId="7D7CBF9E" w14:textId="77777777" w:rsidR="00D53FB6" w:rsidRPr="00D53FB6" w:rsidRDefault="00D53FB6" w:rsidP="00D53FB6">
            <w:r w:rsidRPr="00D53FB6">
              <w:t>A</w:t>
            </w:r>
          </w:p>
        </w:tc>
        <w:tc>
          <w:tcPr>
            <w:tcW w:w="408" w:type="dxa"/>
            <w:shd w:val="solid" w:color="FFFFFF" w:fill="auto"/>
            <w:hideMark/>
          </w:tcPr>
          <w:p w14:paraId="35CFFBB2" w14:textId="77777777" w:rsidR="00D53FB6" w:rsidRPr="00D53FB6" w:rsidRDefault="00D53FB6" w:rsidP="00D53FB6">
            <w:r w:rsidRPr="00D53FB6">
              <w:t>T</w:t>
            </w:r>
          </w:p>
        </w:tc>
        <w:tc>
          <w:tcPr>
            <w:tcW w:w="408" w:type="dxa"/>
            <w:shd w:val="solid" w:color="FFFFFF" w:fill="auto"/>
            <w:hideMark/>
          </w:tcPr>
          <w:p w14:paraId="06F7B9B4" w14:textId="77777777" w:rsidR="00D53FB6" w:rsidRPr="00D53FB6" w:rsidRDefault="00D53FB6" w:rsidP="00D53FB6">
            <w:r w:rsidRPr="00D53FB6">
              <w:t>E</w:t>
            </w:r>
          </w:p>
        </w:tc>
      </w:tr>
      <w:tr w:rsidR="00D53FB6" w:rsidRPr="00D53FB6" w14:paraId="4A00A73C" w14:textId="77777777">
        <w:trPr>
          <w:trHeight w:val="281"/>
        </w:trPr>
        <w:tc>
          <w:tcPr>
            <w:tcW w:w="408" w:type="dxa"/>
            <w:shd w:val="solid" w:color="FFFFFF" w:fill="auto"/>
          </w:tcPr>
          <w:p w14:paraId="3EF87609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5CD51A79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766580AD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2F065C31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220B9AA5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  <w:hideMark/>
          </w:tcPr>
          <w:p w14:paraId="3238736D" w14:textId="77777777" w:rsidR="00D53FB6" w:rsidRPr="00D53FB6" w:rsidRDefault="00D53FB6" w:rsidP="00D53FB6">
            <w:r w:rsidRPr="00D53FB6">
              <w:t>M</w:t>
            </w:r>
          </w:p>
        </w:tc>
        <w:tc>
          <w:tcPr>
            <w:tcW w:w="408" w:type="dxa"/>
            <w:shd w:val="solid" w:color="FFFFFF" w:fill="auto"/>
            <w:hideMark/>
          </w:tcPr>
          <w:p w14:paraId="3AB0DB03" w14:textId="77777777" w:rsidR="00D53FB6" w:rsidRPr="00D53FB6" w:rsidRDefault="00D53FB6" w:rsidP="00D53FB6">
            <w:r w:rsidRPr="00D53FB6">
              <w:t>A</w:t>
            </w:r>
          </w:p>
        </w:tc>
        <w:tc>
          <w:tcPr>
            <w:tcW w:w="408" w:type="dxa"/>
            <w:shd w:val="solid" w:color="FFFFFF" w:fill="auto"/>
            <w:hideMark/>
          </w:tcPr>
          <w:p w14:paraId="2DCEE7B2" w14:textId="77777777" w:rsidR="00D53FB6" w:rsidRPr="00D53FB6" w:rsidRDefault="00D53FB6" w:rsidP="00D53FB6">
            <w:r w:rsidRPr="00D53FB6">
              <w:t>T</w:t>
            </w:r>
          </w:p>
        </w:tc>
        <w:tc>
          <w:tcPr>
            <w:tcW w:w="408" w:type="dxa"/>
            <w:shd w:val="solid" w:color="FFFFFF" w:fill="auto"/>
            <w:hideMark/>
          </w:tcPr>
          <w:p w14:paraId="759B56D3" w14:textId="77777777" w:rsidR="00D53FB6" w:rsidRPr="00D53FB6" w:rsidRDefault="00D53FB6" w:rsidP="00D53FB6">
            <w:r w:rsidRPr="00D53FB6">
              <w:t>E</w:t>
            </w:r>
          </w:p>
        </w:tc>
        <w:tc>
          <w:tcPr>
            <w:tcW w:w="408" w:type="dxa"/>
            <w:shd w:val="solid" w:color="FFFFFF" w:fill="auto"/>
            <w:hideMark/>
          </w:tcPr>
          <w:p w14:paraId="635EE193" w14:textId="77777777" w:rsidR="00D53FB6" w:rsidRPr="00D53FB6" w:rsidRDefault="00D53FB6" w:rsidP="00D53FB6">
            <w:r w:rsidRPr="00D53FB6">
              <w:t>M</w:t>
            </w:r>
          </w:p>
        </w:tc>
      </w:tr>
      <w:tr w:rsidR="00D53FB6" w:rsidRPr="00D53FB6" w14:paraId="766A4A1F" w14:textId="77777777">
        <w:trPr>
          <w:trHeight w:val="281"/>
        </w:trPr>
        <w:tc>
          <w:tcPr>
            <w:tcW w:w="408" w:type="dxa"/>
            <w:shd w:val="solid" w:color="FFFFFF" w:fill="auto"/>
          </w:tcPr>
          <w:p w14:paraId="161C72AE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5C68346F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24B05B25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1CA56599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  <w:hideMark/>
          </w:tcPr>
          <w:p w14:paraId="1037592E" w14:textId="77777777" w:rsidR="00D53FB6" w:rsidRPr="00D53FB6" w:rsidRDefault="00D53FB6" w:rsidP="00D53FB6">
            <w:r w:rsidRPr="00D53FB6">
              <w:t>M</w:t>
            </w:r>
          </w:p>
        </w:tc>
        <w:tc>
          <w:tcPr>
            <w:tcW w:w="408" w:type="dxa"/>
            <w:shd w:val="solid" w:color="FFFFFF" w:fill="auto"/>
            <w:hideMark/>
          </w:tcPr>
          <w:p w14:paraId="3664EED6" w14:textId="77777777" w:rsidR="00D53FB6" w:rsidRPr="00D53FB6" w:rsidRDefault="00D53FB6" w:rsidP="00D53FB6">
            <w:r w:rsidRPr="00D53FB6">
              <w:t>A</w:t>
            </w:r>
          </w:p>
        </w:tc>
        <w:tc>
          <w:tcPr>
            <w:tcW w:w="408" w:type="dxa"/>
            <w:shd w:val="solid" w:color="FFFFFF" w:fill="auto"/>
            <w:hideMark/>
          </w:tcPr>
          <w:p w14:paraId="592B5943" w14:textId="77777777" w:rsidR="00D53FB6" w:rsidRPr="00D53FB6" w:rsidRDefault="00D53FB6" w:rsidP="00D53FB6">
            <w:r w:rsidRPr="00D53FB6">
              <w:t>T</w:t>
            </w:r>
          </w:p>
        </w:tc>
        <w:tc>
          <w:tcPr>
            <w:tcW w:w="408" w:type="dxa"/>
            <w:shd w:val="solid" w:color="FFFFFF" w:fill="auto"/>
            <w:hideMark/>
          </w:tcPr>
          <w:p w14:paraId="6F0C5127" w14:textId="77777777" w:rsidR="00D53FB6" w:rsidRPr="00D53FB6" w:rsidRDefault="00D53FB6" w:rsidP="00D53FB6">
            <w:r w:rsidRPr="00D53FB6">
              <w:t>E</w:t>
            </w:r>
          </w:p>
        </w:tc>
        <w:tc>
          <w:tcPr>
            <w:tcW w:w="408" w:type="dxa"/>
            <w:shd w:val="solid" w:color="FFFFFF" w:fill="auto"/>
            <w:hideMark/>
          </w:tcPr>
          <w:p w14:paraId="46924200" w14:textId="77777777" w:rsidR="00D53FB6" w:rsidRPr="00D53FB6" w:rsidRDefault="00D53FB6" w:rsidP="00D53FB6">
            <w:r w:rsidRPr="00D53FB6">
              <w:t>M</w:t>
            </w:r>
          </w:p>
        </w:tc>
        <w:tc>
          <w:tcPr>
            <w:tcW w:w="408" w:type="dxa"/>
            <w:shd w:val="solid" w:color="FFFFFF" w:fill="auto"/>
            <w:hideMark/>
          </w:tcPr>
          <w:p w14:paraId="73FAC526" w14:textId="77777777" w:rsidR="00D53FB6" w:rsidRPr="00D53FB6" w:rsidRDefault="00D53FB6" w:rsidP="00D53FB6">
            <w:r w:rsidRPr="00D53FB6">
              <w:t>A</w:t>
            </w:r>
          </w:p>
        </w:tc>
      </w:tr>
      <w:tr w:rsidR="00D53FB6" w:rsidRPr="00D53FB6" w14:paraId="1C0322AB" w14:textId="77777777">
        <w:trPr>
          <w:trHeight w:val="281"/>
        </w:trPr>
        <w:tc>
          <w:tcPr>
            <w:tcW w:w="408" w:type="dxa"/>
            <w:shd w:val="solid" w:color="FFFFFF" w:fill="auto"/>
          </w:tcPr>
          <w:p w14:paraId="66AA8943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3760AEE0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1321918F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  <w:hideMark/>
          </w:tcPr>
          <w:p w14:paraId="09D9C7AF" w14:textId="77777777" w:rsidR="00D53FB6" w:rsidRPr="00D53FB6" w:rsidRDefault="00D53FB6" w:rsidP="00D53FB6">
            <w:r w:rsidRPr="00D53FB6">
              <w:t>M</w:t>
            </w:r>
          </w:p>
        </w:tc>
        <w:tc>
          <w:tcPr>
            <w:tcW w:w="408" w:type="dxa"/>
            <w:shd w:val="solid" w:color="FFFFFF" w:fill="auto"/>
            <w:hideMark/>
          </w:tcPr>
          <w:p w14:paraId="02CE48EA" w14:textId="77777777" w:rsidR="00D53FB6" w:rsidRPr="00D53FB6" w:rsidRDefault="00D53FB6" w:rsidP="00D53FB6">
            <w:r w:rsidRPr="00D53FB6">
              <w:t>A</w:t>
            </w:r>
          </w:p>
        </w:tc>
        <w:tc>
          <w:tcPr>
            <w:tcW w:w="408" w:type="dxa"/>
            <w:shd w:val="solid" w:color="FFFFFF" w:fill="auto"/>
            <w:hideMark/>
          </w:tcPr>
          <w:p w14:paraId="3ECFDF4C" w14:textId="77777777" w:rsidR="00D53FB6" w:rsidRPr="00D53FB6" w:rsidRDefault="00D53FB6" w:rsidP="00D53FB6">
            <w:r w:rsidRPr="00D53FB6">
              <w:t>T</w:t>
            </w:r>
          </w:p>
        </w:tc>
        <w:tc>
          <w:tcPr>
            <w:tcW w:w="408" w:type="dxa"/>
            <w:shd w:val="solid" w:color="FFFFFF" w:fill="auto"/>
            <w:hideMark/>
          </w:tcPr>
          <w:p w14:paraId="47B6397B" w14:textId="77777777" w:rsidR="00D53FB6" w:rsidRPr="00D53FB6" w:rsidRDefault="00D53FB6" w:rsidP="00D53FB6">
            <w:r w:rsidRPr="00D53FB6">
              <w:t>E</w:t>
            </w:r>
          </w:p>
        </w:tc>
        <w:tc>
          <w:tcPr>
            <w:tcW w:w="408" w:type="dxa"/>
            <w:shd w:val="solid" w:color="FFFFFF" w:fill="auto"/>
            <w:hideMark/>
          </w:tcPr>
          <w:p w14:paraId="34C8107B" w14:textId="77777777" w:rsidR="00D53FB6" w:rsidRPr="00D53FB6" w:rsidRDefault="00D53FB6" w:rsidP="00D53FB6">
            <w:r w:rsidRPr="00D53FB6">
              <w:t>M</w:t>
            </w:r>
          </w:p>
        </w:tc>
        <w:tc>
          <w:tcPr>
            <w:tcW w:w="408" w:type="dxa"/>
            <w:shd w:val="solid" w:color="FFFFFF" w:fill="auto"/>
            <w:hideMark/>
          </w:tcPr>
          <w:p w14:paraId="7A2D0EA1" w14:textId="77777777" w:rsidR="00D53FB6" w:rsidRPr="00D53FB6" w:rsidRDefault="00D53FB6" w:rsidP="00D53FB6">
            <w:r w:rsidRPr="00D53FB6">
              <w:t>A</w:t>
            </w:r>
          </w:p>
        </w:tc>
        <w:tc>
          <w:tcPr>
            <w:tcW w:w="408" w:type="dxa"/>
            <w:shd w:val="solid" w:color="FFFFFF" w:fill="auto"/>
            <w:hideMark/>
          </w:tcPr>
          <w:p w14:paraId="2D972F6D" w14:textId="77777777" w:rsidR="00D53FB6" w:rsidRPr="00D53FB6" w:rsidRDefault="00D53FB6" w:rsidP="00D53FB6">
            <w:r w:rsidRPr="00D53FB6">
              <w:t>T</w:t>
            </w:r>
          </w:p>
        </w:tc>
      </w:tr>
      <w:tr w:rsidR="00D53FB6" w:rsidRPr="00D53FB6" w14:paraId="05498945" w14:textId="77777777">
        <w:trPr>
          <w:trHeight w:val="281"/>
        </w:trPr>
        <w:tc>
          <w:tcPr>
            <w:tcW w:w="408" w:type="dxa"/>
            <w:shd w:val="solid" w:color="FFFFFF" w:fill="auto"/>
          </w:tcPr>
          <w:p w14:paraId="3F55CB32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</w:tcPr>
          <w:p w14:paraId="5961052B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  <w:hideMark/>
          </w:tcPr>
          <w:p w14:paraId="7A1031D0" w14:textId="77777777" w:rsidR="00D53FB6" w:rsidRPr="00D53FB6" w:rsidRDefault="00D53FB6" w:rsidP="00D53FB6">
            <w:r w:rsidRPr="00D53FB6">
              <w:t>M</w:t>
            </w:r>
          </w:p>
        </w:tc>
        <w:tc>
          <w:tcPr>
            <w:tcW w:w="408" w:type="dxa"/>
            <w:shd w:val="solid" w:color="FFFFFF" w:fill="auto"/>
            <w:hideMark/>
          </w:tcPr>
          <w:p w14:paraId="5A53E7AE" w14:textId="77777777" w:rsidR="00D53FB6" w:rsidRPr="00D53FB6" w:rsidRDefault="00D53FB6" w:rsidP="00D53FB6">
            <w:r w:rsidRPr="00D53FB6">
              <w:t>A</w:t>
            </w:r>
          </w:p>
        </w:tc>
        <w:tc>
          <w:tcPr>
            <w:tcW w:w="408" w:type="dxa"/>
            <w:shd w:val="solid" w:color="FFFFFF" w:fill="auto"/>
            <w:hideMark/>
          </w:tcPr>
          <w:p w14:paraId="5FEBE66F" w14:textId="77777777" w:rsidR="00D53FB6" w:rsidRPr="00D53FB6" w:rsidRDefault="00D53FB6" w:rsidP="00D53FB6">
            <w:r w:rsidRPr="00D53FB6">
              <w:t>T</w:t>
            </w:r>
          </w:p>
        </w:tc>
        <w:tc>
          <w:tcPr>
            <w:tcW w:w="408" w:type="dxa"/>
            <w:shd w:val="solid" w:color="FFFFFF" w:fill="auto"/>
            <w:hideMark/>
          </w:tcPr>
          <w:p w14:paraId="77F42390" w14:textId="77777777" w:rsidR="00D53FB6" w:rsidRPr="00D53FB6" w:rsidRDefault="00D53FB6" w:rsidP="00D53FB6">
            <w:r w:rsidRPr="00D53FB6">
              <w:t>E</w:t>
            </w:r>
          </w:p>
        </w:tc>
        <w:tc>
          <w:tcPr>
            <w:tcW w:w="408" w:type="dxa"/>
            <w:shd w:val="solid" w:color="FFFFFF" w:fill="auto"/>
            <w:hideMark/>
          </w:tcPr>
          <w:p w14:paraId="6C053316" w14:textId="77777777" w:rsidR="00D53FB6" w:rsidRPr="00D53FB6" w:rsidRDefault="00D53FB6" w:rsidP="00D53FB6">
            <w:r w:rsidRPr="00D53FB6">
              <w:t>M</w:t>
            </w:r>
          </w:p>
        </w:tc>
        <w:tc>
          <w:tcPr>
            <w:tcW w:w="408" w:type="dxa"/>
            <w:shd w:val="solid" w:color="FFFFFF" w:fill="auto"/>
            <w:hideMark/>
          </w:tcPr>
          <w:p w14:paraId="1E85C2DD" w14:textId="77777777" w:rsidR="00D53FB6" w:rsidRPr="00D53FB6" w:rsidRDefault="00D53FB6" w:rsidP="00D53FB6">
            <w:r w:rsidRPr="00D53FB6">
              <w:t>A</w:t>
            </w:r>
          </w:p>
        </w:tc>
        <w:tc>
          <w:tcPr>
            <w:tcW w:w="408" w:type="dxa"/>
            <w:shd w:val="solid" w:color="FFFFFF" w:fill="auto"/>
            <w:hideMark/>
          </w:tcPr>
          <w:p w14:paraId="0C91531B" w14:textId="77777777" w:rsidR="00D53FB6" w:rsidRPr="00D53FB6" w:rsidRDefault="00D53FB6" w:rsidP="00D53FB6">
            <w:r w:rsidRPr="00D53FB6">
              <w:t>T</w:t>
            </w:r>
          </w:p>
        </w:tc>
        <w:tc>
          <w:tcPr>
            <w:tcW w:w="408" w:type="dxa"/>
            <w:shd w:val="solid" w:color="FFFFFF" w:fill="auto"/>
            <w:hideMark/>
          </w:tcPr>
          <w:p w14:paraId="3E2DFCD7" w14:textId="77777777" w:rsidR="00D53FB6" w:rsidRPr="00D53FB6" w:rsidRDefault="00D53FB6" w:rsidP="00D53FB6">
            <w:r w:rsidRPr="00D53FB6">
              <w:t>I</w:t>
            </w:r>
          </w:p>
        </w:tc>
      </w:tr>
      <w:tr w:rsidR="00D53FB6" w:rsidRPr="00D53FB6" w14:paraId="64FA664C" w14:textId="77777777">
        <w:trPr>
          <w:trHeight w:val="281"/>
        </w:trPr>
        <w:tc>
          <w:tcPr>
            <w:tcW w:w="408" w:type="dxa"/>
            <w:shd w:val="solid" w:color="FFFFFF" w:fill="auto"/>
          </w:tcPr>
          <w:p w14:paraId="7123C247" w14:textId="77777777" w:rsidR="00D53FB6" w:rsidRPr="00D53FB6" w:rsidRDefault="00D53FB6" w:rsidP="00D53FB6"/>
        </w:tc>
        <w:tc>
          <w:tcPr>
            <w:tcW w:w="408" w:type="dxa"/>
            <w:shd w:val="solid" w:color="FFFFFF" w:fill="auto"/>
            <w:hideMark/>
          </w:tcPr>
          <w:p w14:paraId="03E11010" w14:textId="77777777" w:rsidR="00D53FB6" w:rsidRPr="00D53FB6" w:rsidRDefault="00D53FB6" w:rsidP="00D53FB6">
            <w:r w:rsidRPr="00D53FB6">
              <w:t>M</w:t>
            </w:r>
          </w:p>
        </w:tc>
        <w:tc>
          <w:tcPr>
            <w:tcW w:w="408" w:type="dxa"/>
            <w:shd w:val="solid" w:color="FFFFFF" w:fill="auto"/>
            <w:hideMark/>
          </w:tcPr>
          <w:p w14:paraId="6C31E970" w14:textId="77777777" w:rsidR="00D53FB6" w:rsidRPr="00D53FB6" w:rsidRDefault="00D53FB6" w:rsidP="00D53FB6">
            <w:r w:rsidRPr="00D53FB6">
              <w:t>A</w:t>
            </w:r>
          </w:p>
        </w:tc>
        <w:tc>
          <w:tcPr>
            <w:tcW w:w="408" w:type="dxa"/>
            <w:shd w:val="solid" w:color="FFFFFF" w:fill="auto"/>
            <w:hideMark/>
          </w:tcPr>
          <w:p w14:paraId="51D54D4C" w14:textId="77777777" w:rsidR="00D53FB6" w:rsidRPr="00D53FB6" w:rsidRDefault="00D53FB6" w:rsidP="00D53FB6">
            <w:r w:rsidRPr="00D53FB6">
              <w:t>T</w:t>
            </w:r>
          </w:p>
        </w:tc>
        <w:tc>
          <w:tcPr>
            <w:tcW w:w="408" w:type="dxa"/>
            <w:shd w:val="solid" w:color="FFFFFF" w:fill="auto"/>
            <w:hideMark/>
          </w:tcPr>
          <w:p w14:paraId="7F032DC1" w14:textId="77777777" w:rsidR="00D53FB6" w:rsidRPr="00D53FB6" w:rsidRDefault="00D53FB6" w:rsidP="00D53FB6">
            <w:r w:rsidRPr="00D53FB6">
              <w:t>E</w:t>
            </w:r>
          </w:p>
        </w:tc>
        <w:tc>
          <w:tcPr>
            <w:tcW w:w="408" w:type="dxa"/>
            <w:shd w:val="solid" w:color="FFFFFF" w:fill="auto"/>
            <w:hideMark/>
          </w:tcPr>
          <w:p w14:paraId="37FF3A74" w14:textId="77777777" w:rsidR="00D53FB6" w:rsidRPr="00D53FB6" w:rsidRDefault="00D53FB6" w:rsidP="00D53FB6">
            <w:r w:rsidRPr="00D53FB6">
              <w:t>M</w:t>
            </w:r>
          </w:p>
        </w:tc>
        <w:tc>
          <w:tcPr>
            <w:tcW w:w="408" w:type="dxa"/>
            <w:shd w:val="solid" w:color="FFFFFF" w:fill="auto"/>
            <w:hideMark/>
          </w:tcPr>
          <w:p w14:paraId="55723900" w14:textId="77777777" w:rsidR="00D53FB6" w:rsidRPr="00D53FB6" w:rsidRDefault="00D53FB6" w:rsidP="00D53FB6">
            <w:r w:rsidRPr="00D53FB6">
              <w:t>A</w:t>
            </w:r>
          </w:p>
        </w:tc>
        <w:tc>
          <w:tcPr>
            <w:tcW w:w="408" w:type="dxa"/>
            <w:shd w:val="solid" w:color="FFFFFF" w:fill="auto"/>
            <w:hideMark/>
          </w:tcPr>
          <w:p w14:paraId="1A018C12" w14:textId="77777777" w:rsidR="00D53FB6" w:rsidRPr="00D53FB6" w:rsidRDefault="00D53FB6" w:rsidP="00D53FB6">
            <w:r w:rsidRPr="00D53FB6">
              <w:t>T</w:t>
            </w:r>
          </w:p>
        </w:tc>
        <w:tc>
          <w:tcPr>
            <w:tcW w:w="408" w:type="dxa"/>
            <w:shd w:val="solid" w:color="FFFFFF" w:fill="auto"/>
            <w:hideMark/>
          </w:tcPr>
          <w:p w14:paraId="48674490" w14:textId="77777777" w:rsidR="00D53FB6" w:rsidRPr="00D53FB6" w:rsidRDefault="00D53FB6" w:rsidP="00D53FB6">
            <w:r w:rsidRPr="00D53FB6">
              <w:t>I</w:t>
            </w:r>
          </w:p>
        </w:tc>
        <w:tc>
          <w:tcPr>
            <w:tcW w:w="408" w:type="dxa"/>
            <w:shd w:val="solid" w:color="FFFFFF" w:fill="auto"/>
            <w:hideMark/>
          </w:tcPr>
          <w:p w14:paraId="3CBE20BA" w14:textId="77777777" w:rsidR="00D53FB6" w:rsidRPr="00D53FB6" w:rsidRDefault="00D53FB6" w:rsidP="00D53FB6">
            <w:r w:rsidRPr="00D53FB6">
              <w:t>C</w:t>
            </w:r>
          </w:p>
        </w:tc>
      </w:tr>
      <w:tr w:rsidR="00D53FB6" w:rsidRPr="00D53FB6" w14:paraId="4D58C5E0" w14:textId="77777777">
        <w:trPr>
          <w:trHeight w:val="281"/>
        </w:trPr>
        <w:tc>
          <w:tcPr>
            <w:tcW w:w="408" w:type="dxa"/>
            <w:shd w:val="solid" w:color="FFFFFF" w:fill="auto"/>
            <w:hideMark/>
          </w:tcPr>
          <w:p w14:paraId="75334C92" w14:textId="77777777" w:rsidR="00D53FB6" w:rsidRPr="00D53FB6" w:rsidRDefault="00D53FB6" w:rsidP="00D53FB6">
            <w:r w:rsidRPr="00D53FB6">
              <w:t>M</w:t>
            </w:r>
          </w:p>
        </w:tc>
        <w:tc>
          <w:tcPr>
            <w:tcW w:w="408" w:type="dxa"/>
            <w:shd w:val="solid" w:color="FFFFFF" w:fill="auto"/>
            <w:hideMark/>
          </w:tcPr>
          <w:p w14:paraId="4C0D6A82" w14:textId="77777777" w:rsidR="00D53FB6" w:rsidRPr="00D53FB6" w:rsidRDefault="00D53FB6" w:rsidP="00D53FB6">
            <w:r w:rsidRPr="00D53FB6">
              <w:t>A</w:t>
            </w:r>
          </w:p>
        </w:tc>
        <w:tc>
          <w:tcPr>
            <w:tcW w:w="408" w:type="dxa"/>
            <w:shd w:val="solid" w:color="FFFFFF" w:fill="auto"/>
            <w:hideMark/>
          </w:tcPr>
          <w:p w14:paraId="39BBE59A" w14:textId="77777777" w:rsidR="00D53FB6" w:rsidRPr="00D53FB6" w:rsidRDefault="00D53FB6" w:rsidP="00D53FB6">
            <w:r w:rsidRPr="00D53FB6">
              <w:t>T</w:t>
            </w:r>
          </w:p>
        </w:tc>
        <w:tc>
          <w:tcPr>
            <w:tcW w:w="408" w:type="dxa"/>
            <w:shd w:val="solid" w:color="FFFFFF" w:fill="auto"/>
            <w:hideMark/>
          </w:tcPr>
          <w:p w14:paraId="78641FC1" w14:textId="77777777" w:rsidR="00D53FB6" w:rsidRPr="00D53FB6" w:rsidRDefault="00D53FB6" w:rsidP="00D53FB6">
            <w:r w:rsidRPr="00D53FB6">
              <w:t>E</w:t>
            </w:r>
          </w:p>
        </w:tc>
        <w:tc>
          <w:tcPr>
            <w:tcW w:w="408" w:type="dxa"/>
            <w:shd w:val="solid" w:color="FFFFFF" w:fill="auto"/>
            <w:hideMark/>
          </w:tcPr>
          <w:p w14:paraId="34233503" w14:textId="77777777" w:rsidR="00D53FB6" w:rsidRPr="00D53FB6" w:rsidRDefault="00D53FB6" w:rsidP="00D53FB6">
            <w:r w:rsidRPr="00D53FB6">
              <w:t>M</w:t>
            </w:r>
          </w:p>
        </w:tc>
        <w:tc>
          <w:tcPr>
            <w:tcW w:w="408" w:type="dxa"/>
            <w:shd w:val="solid" w:color="FFFFFF" w:fill="auto"/>
            <w:hideMark/>
          </w:tcPr>
          <w:p w14:paraId="45B57E58" w14:textId="77777777" w:rsidR="00D53FB6" w:rsidRPr="00D53FB6" w:rsidRDefault="00D53FB6" w:rsidP="00D53FB6">
            <w:r w:rsidRPr="00D53FB6">
              <w:t>A</w:t>
            </w:r>
          </w:p>
        </w:tc>
        <w:tc>
          <w:tcPr>
            <w:tcW w:w="408" w:type="dxa"/>
            <w:shd w:val="solid" w:color="FFFFFF" w:fill="auto"/>
            <w:hideMark/>
          </w:tcPr>
          <w:p w14:paraId="5EBCD008" w14:textId="77777777" w:rsidR="00D53FB6" w:rsidRPr="00D53FB6" w:rsidRDefault="00D53FB6" w:rsidP="00D53FB6">
            <w:r w:rsidRPr="00D53FB6">
              <w:t>T</w:t>
            </w:r>
          </w:p>
        </w:tc>
        <w:tc>
          <w:tcPr>
            <w:tcW w:w="408" w:type="dxa"/>
            <w:shd w:val="solid" w:color="FFFFFF" w:fill="auto"/>
            <w:hideMark/>
          </w:tcPr>
          <w:p w14:paraId="0C85A97D" w14:textId="77777777" w:rsidR="00D53FB6" w:rsidRPr="00D53FB6" w:rsidRDefault="00D53FB6" w:rsidP="00D53FB6">
            <w:r w:rsidRPr="00D53FB6">
              <w:t>I</w:t>
            </w:r>
          </w:p>
        </w:tc>
        <w:tc>
          <w:tcPr>
            <w:tcW w:w="408" w:type="dxa"/>
            <w:shd w:val="solid" w:color="FFFFFF" w:fill="auto"/>
            <w:hideMark/>
          </w:tcPr>
          <w:p w14:paraId="7EC3C712" w14:textId="77777777" w:rsidR="00D53FB6" w:rsidRPr="00D53FB6" w:rsidRDefault="00D53FB6" w:rsidP="00D53FB6">
            <w:r w:rsidRPr="00D53FB6">
              <w:t>C</w:t>
            </w:r>
          </w:p>
        </w:tc>
        <w:tc>
          <w:tcPr>
            <w:tcW w:w="408" w:type="dxa"/>
            <w:shd w:val="solid" w:color="FFFFFF" w:fill="auto"/>
            <w:hideMark/>
          </w:tcPr>
          <w:p w14:paraId="37B8F341" w14:textId="77777777" w:rsidR="00D53FB6" w:rsidRPr="00D53FB6" w:rsidRDefault="00D53FB6" w:rsidP="00D53FB6">
            <w:r w:rsidRPr="00D53FB6">
              <w:t>A</w:t>
            </w:r>
          </w:p>
        </w:tc>
      </w:tr>
    </w:tbl>
    <w:p w14:paraId="61AC043B" w14:textId="77777777" w:rsidR="00D53FB6" w:rsidRPr="00D53FB6" w:rsidRDefault="00D53FB6" w:rsidP="00D53FB6"/>
    <w:p w14:paraId="1F2B2DD1" w14:textId="77777777" w:rsidR="00D53FB6" w:rsidRPr="00D53FB6" w:rsidRDefault="00D53FB6" w:rsidP="00D53FB6"/>
    <w:p w14:paraId="5689715B" w14:textId="77777777" w:rsidR="00D53FB6" w:rsidRPr="00D53FB6" w:rsidRDefault="00D53FB6" w:rsidP="00D53FB6"/>
    <w:p w14:paraId="11FEF6D3" w14:textId="77777777" w:rsidR="00D53FB6" w:rsidRDefault="00D53FB6" w:rsidP="00D53FB6"/>
    <w:p w14:paraId="351C64D0" w14:textId="77777777" w:rsidR="00D53FB6" w:rsidRDefault="00D53FB6" w:rsidP="00D53FB6">
      <w:pPr>
        <w:autoSpaceDE w:val="0"/>
        <w:autoSpaceDN w:val="0"/>
        <w:adjustRightInd w:val="0"/>
        <w:rPr>
          <w:rFonts w:ascii="ZurichLtBT" w:hAnsi="ZurichLtBT" w:cs="ZurichLtBT"/>
          <w:sz w:val="18"/>
          <w:szCs w:val="18"/>
        </w:rPr>
      </w:pPr>
    </w:p>
    <w:p w14:paraId="1D54446D" w14:textId="77777777" w:rsidR="00D53FB6" w:rsidRDefault="00D53FB6" w:rsidP="00D53FB6">
      <w:pPr>
        <w:rPr>
          <w:rFonts w:ascii="Tahoma" w:hAnsi="Tahoma" w:cs="Tahoma"/>
          <w:b/>
          <w:bCs/>
          <w:sz w:val="18"/>
        </w:rPr>
      </w:pPr>
    </w:p>
    <w:p w14:paraId="44D1BA4D" w14:textId="77777777" w:rsidR="00D53FB6" w:rsidRPr="00BF5CDB" w:rsidRDefault="00D53FB6" w:rsidP="00D53FB6">
      <w:pPr>
        <w:autoSpaceDE w:val="0"/>
        <w:autoSpaceDN w:val="0"/>
        <w:adjustRightInd w:val="0"/>
        <w:rPr>
          <w:rFonts w:ascii="ZurichLtBT" w:hAnsi="ZurichLtBT" w:cs="ZurichLtBT"/>
          <w:sz w:val="18"/>
          <w:szCs w:val="18"/>
        </w:rPr>
      </w:pPr>
    </w:p>
    <w:p w14:paraId="31BC78DA" w14:textId="77777777" w:rsidR="005840E6" w:rsidRDefault="005840E6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sectPr w:rsidR="005840E6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ED825" w14:textId="77777777" w:rsidR="00593E8A" w:rsidRDefault="00593E8A">
      <w:r>
        <w:separator/>
      </w:r>
    </w:p>
  </w:endnote>
  <w:endnote w:type="continuationSeparator" w:id="0">
    <w:p w14:paraId="7600E3D9" w14:textId="77777777" w:rsidR="00593E8A" w:rsidRDefault="00593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Segoe Script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Avenir-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ZurichLt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D8BCD4" w14:textId="77777777" w:rsidR="00593E8A" w:rsidRDefault="00593E8A">
      <w:r>
        <w:separator/>
      </w:r>
    </w:p>
  </w:footnote>
  <w:footnote w:type="continuationSeparator" w:id="0">
    <w:p w14:paraId="01243351" w14:textId="77777777" w:rsidR="00593E8A" w:rsidRDefault="00593E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3347636"/>
    <w:multiLevelType w:val="singleLevel"/>
    <w:tmpl w:val="870EC832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6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1"/>
  </w:num>
  <w:num w:numId="2" w16cid:durableId="635570181">
    <w:abstractNumId w:val="16"/>
  </w:num>
  <w:num w:numId="3" w16cid:durableId="1130513795">
    <w:abstractNumId w:val="14"/>
  </w:num>
  <w:num w:numId="4" w16cid:durableId="477384058">
    <w:abstractNumId w:val="23"/>
  </w:num>
  <w:num w:numId="5" w16cid:durableId="1854102807">
    <w:abstractNumId w:val="8"/>
  </w:num>
  <w:num w:numId="6" w16cid:durableId="1365247907">
    <w:abstractNumId w:val="24"/>
  </w:num>
  <w:num w:numId="7" w16cid:durableId="1440755614">
    <w:abstractNumId w:val="12"/>
  </w:num>
  <w:num w:numId="8" w16cid:durableId="1997219991">
    <w:abstractNumId w:val="21"/>
  </w:num>
  <w:num w:numId="9" w16cid:durableId="1272124339">
    <w:abstractNumId w:val="7"/>
  </w:num>
  <w:num w:numId="10" w16cid:durableId="1621690736">
    <w:abstractNumId w:val="22"/>
  </w:num>
  <w:num w:numId="11" w16cid:durableId="1154638064">
    <w:abstractNumId w:val="3"/>
  </w:num>
  <w:num w:numId="12" w16cid:durableId="1885407631">
    <w:abstractNumId w:val="19"/>
  </w:num>
  <w:num w:numId="13" w16cid:durableId="1714697634">
    <w:abstractNumId w:val="5"/>
  </w:num>
  <w:num w:numId="14" w16cid:durableId="2141259814">
    <w:abstractNumId w:val="15"/>
  </w:num>
  <w:num w:numId="15" w16cid:durableId="909003720">
    <w:abstractNumId w:val="18"/>
  </w:num>
  <w:num w:numId="16" w16cid:durableId="190192369">
    <w:abstractNumId w:val="10"/>
  </w:num>
  <w:num w:numId="17" w16cid:durableId="1409423790">
    <w:abstractNumId w:val="20"/>
  </w:num>
  <w:num w:numId="18" w16cid:durableId="1488593835">
    <w:abstractNumId w:val="9"/>
  </w:num>
  <w:num w:numId="19" w16cid:durableId="1898978827">
    <w:abstractNumId w:val="2"/>
  </w:num>
  <w:num w:numId="20" w16cid:durableId="456023409">
    <w:abstractNumId w:val="17"/>
  </w:num>
  <w:num w:numId="21" w16cid:durableId="664019498">
    <w:abstractNumId w:val="6"/>
  </w:num>
  <w:num w:numId="22" w16cid:durableId="2096197958">
    <w:abstractNumId w:val="13"/>
  </w:num>
  <w:num w:numId="23" w16cid:durableId="246958269">
    <w:abstractNumId w:val="4"/>
  </w:num>
  <w:num w:numId="24" w16cid:durableId="1560478045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2579A"/>
    <w:rsid w:val="00026D1F"/>
    <w:rsid w:val="000274D9"/>
    <w:rsid w:val="00027CBD"/>
    <w:rsid w:val="00040255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B5C"/>
    <w:rsid w:val="00140B83"/>
    <w:rsid w:val="00141F3C"/>
    <w:rsid w:val="00144681"/>
    <w:rsid w:val="00151163"/>
    <w:rsid w:val="001520D8"/>
    <w:rsid w:val="0016653B"/>
    <w:rsid w:val="00172850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04B9D"/>
    <w:rsid w:val="00211F80"/>
    <w:rsid w:val="00214818"/>
    <w:rsid w:val="00220522"/>
    <w:rsid w:val="0022309A"/>
    <w:rsid w:val="0022407D"/>
    <w:rsid w:val="0022469F"/>
    <w:rsid w:val="0024238F"/>
    <w:rsid w:val="00245A71"/>
    <w:rsid w:val="00247B3E"/>
    <w:rsid w:val="0025235E"/>
    <w:rsid w:val="002638B1"/>
    <w:rsid w:val="0026430C"/>
    <w:rsid w:val="00265367"/>
    <w:rsid w:val="00267168"/>
    <w:rsid w:val="00282246"/>
    <w:rsid w:val="00287185"/>
    <w:rsid w:val="002A72F4"/>
    <w:rsid w:val="002B220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82A8C"/>
    <w:rsid w:val="00390029"/>
    <w:rsid w:val="00390088"/>
    <w:rsid w:val="003A5212"/>
    <w:rsid w:val="003C61FB"/>
    <w:rsid w:val="003C79D5"/>
    <w:rsid w:val="003D3291"/>
    <w:rsid w:val="003D35B2"/>
    <w:rsid w:val="003D4D00"/>
    <w:rsid w:val="003F29C0"/>
    <w:rsid w:val="003F3DBF"/>
    <w:rsid w:val="00400301"/>
    <w:rsid w:val="00401F5A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4629"/>
    <w:rsid w:val="00445DCE"/>
    <w:rsid w:val="004461F5"/>
    <w:rsid w:val="00446A9D"/>
    <w:rsid w:val="0044713E"/>
    <w:rsid w:val="00447868"/>
    <w:rsid w:val="0045226C"/>
    <w:rsid w:val="00452F86"/>
    <w:rsid w:val="00457D8D"/>
    <w:rsid w:val="00462ADA"/>
    <w:rsid w:val="00463110"/>
    <w:rsid w:val="00466294"/>
    <w:rsid w:val="004662BB"/>
    <w:rsid w:val="00471ED2"/>
    <w:rsid w:val="004724BC"/>
    <w:rsid w:val="0047492D"/>
    <w:rsid w:val="00483330"/>
    <w:rsid w:val="00485B72"/>
    <w:rsid w:val="004910A5"/>
    <w:rsid w:val="00492769"/>
    <w:rsid w:val="00494E5C"/>
    <w:rsid w:val="004A4609"/>
    <w:rsid w:val="004B66CE"/>
    <w:rsid w:val="004B7562"/>
    <w:rsid w:val="004C14A5"/>
    <w:rsid w:val="004C276C"/>
    <w:rsid w:val="004C3160"/>
    <w:rsid w:val="004C6409"/>
    <w:rsid w:val="004D4CB3"/>
    <w:rsid w:val="004D5C79"/>
    <w:rsid w:val="004D79A2"/>
    <w:rsid w:val="004E083A"/>
    <w:rsid w:val="004E43E3"/>
    <w:rsid w:val="004E64CB"/>
    <w:rsid w:val="004F2309"/>
    <w:rsid w:val="004F5AFE"/>
    <w:rsid w:val="004F64DE"/>
    <w:rsid w:val="00501204"/>
    <w:rsid w:val="005031CF"/>
    <w:rsid w:val="00504A25"/>
    <w:rsid w:val="00505B97"/>
    <w:rsid w:val="00506D9D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0E6"/>
    <w:rsid w:val="00584878"/>
    <w:rsid w:val="00584A50"/>
    <w:rsid w:val="00585BC4"/>
    <w:rsid w:val="00593E8A"/>
    <w:rsid w:val="005961C9"/>
    <w:rsid w:val="005969A3"/>
    <w:rsid w:val="00597916"/>
    <w:rsid w:val="005A224D"/>
    <w:rsid w:val="005A7F2D"/>
    <w:rsid w:val="005B32AA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37C53"/>
    <w:rsid w:val="00640723"/>
    <w:rsid w:val="00645B6F"/>
    <w:rsid w:val="006477A2"/>
    <w:rsid w:val="0065233D"/>
    <w:rsid w:val="00656B71"/>
    <w:rsid w:val="00660B83"/>
    <w:rsid w:val="00662F4D"/>
    <w:rsid w:val="0066340B"/>
    <w:rsid w:val="00667F9B"/>
    <w:rsid w:val="00676B5D"/>
    <w:rsid w:val="006917AC"/>
    <w:rsid w:val="006960E3"/>
    <w:rsid w:val="006A1B91"/>
    <w:rsid w:val="006A4C37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EDD"/>
    <w:rsid w:val="007664EA"/>
    <w:rsid w:val="00770DE0"/>
    <w:rsid w:val="00780A00"/>
    <w:rsid w:val="0078337B"/>
    <w:rsid w:val="00784298"/>
    <w:rsid w:val="00784C22"/>
    <w:rsid w:val="00791DC4"/>
    <w:rsid w:val="00797679"/>
    <w:rsid w:val="007A66F5"/>
    <w:rsid w:val="007C0003"/>
    <w:rsid w:val="007D1DD0"/>
    <w:rsid w:val="007D727C"/>
    <w:rsid w:val="007E11B6"/>
    <w:rsid w:val="007E7529"/>
    <w:rsid w:val="007F1E72"/>
    <w:rsid w:val="007F3E9B"/>
    <w:rsid w:val="007F3FBD"/>
    <w:rsid w:val="008006B6"/>
    <w:rsid w:val="00800C53"/>
    <w:rsid w:val="0080374C"/>
    <w:rsid w:val="00810E83"/>
    <w:rsid w:val="0081330C"/>
    <w:rsid w:val="00814A6B"/>
    <w:rsid w:val="00820CA7"/>
    <w:rsid w:val="0082280D"/>
    <w:rsid w:val="00825944"/>
    <w:rsid w:val="00830156"/>
    <w:rsid w:val="00830715"/>
    <w:rsid w:val="008311DB"/>
    <w:rsid w:val="008318C3"/>
    <w:rsid w:val="00837189"/>
    <w:rsid w:val="00840E01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8F4C9C"/>
    <w:rsid w:val="00911764"/>
    <w:rsid w:val="009243EC"/>
    <w:rsid w:val="00927564"/>
    <w:rsid w:val="009374DE"/>
    <w:rsid w:val="0094187E"/>
    <w:rsid w:val="00952F47"/>
    <w:rsid w:val="00956036"/>
    <w:rsid w:val="0096394E"/>
    <w:rsid w:val="00964778"/>
    <w:rsid w:val="009758B7"/>
    <w:rsid w:val="009774E4"/>
    <w:rsid w:val="00984CB5"/>
    <w:rsid w:val="00995995"/>
    <w:rsid w:val="00995A3B"/>
    <w:rsid w:val="009C26D5"/>
    <w:rsid w:val="009C2A30"/>
    <w:rsid w:val="009C5D0C"/>
    <w:rsid w:val="009D2239"/>
    <w:rsid w:val="009D5179"/>
    <w:rsid w:val="009E3711"/>
    <w:rsid w:val="009E558B"/>
    <w:rsid w:val="009F2C70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4AF"/>
    <w:rsid w:val="00A37569"/>
    <w:rsid w:val="00A42D4C"/>
    <w:rsid w:val="00A44CFC"/>
    <w:rsid w:val="00A4634F"/>
    <w:rsid w:val="00A5134E"/>
    <w:rsid w:val="00A55B0A"/>
    <w:rsid w:val="00A63010"/>
    <w:rsid w:val="00A718D1"/>
    <w:rsid w:val="00A74E80"/>
    <w:rsid w:val="00A75394"/>
    <w:rsid w:val="00A7657A"/>
    <w:rsid w:val="00A779A1"/>
    <w:rsid w:val="00A871AD"/>
    <w:rsid w:val="00A976F6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5C64"/>
    <w:rsid w:val="00AF1DBA"/>
    <w:rsid w:val="00B00709"/>
    <w:rsid w:val="00B01094"/>
    <w:rsid w:val="00B0399D"/>
    <w:rsid w:val="00B07EEE"/>
    <w:rsid w:val="00B1410A"/>
    <w:rsid w:val="00B2298B"/>
    <w:rsid w:val="00B23F04"/>
    <w:rsid w:val="00B33E4E"/>
    <w:rsid w:val="00B34D4B"/>
    <w:rsid w:val="00B425CD"/>
    <w:rsid w:val="00B46325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E75BD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371C"/>
    <w:rsid w:val="00C35F4C"/>
    <w:rsid w:val="00C36FFD"/>
    <w:rsid w:val="00C47FA9"/>
    <w:rsid w:val="00C52BA2"/>
    <w:rsid w:val="00C5739C"/>
    <w:rsid w:val="00C66157"/>
    <w:rsid w:val="00C66D59"/>
    <w:rsid w:val="00C7397F"/>
    <w:rsid w:val="00C76401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47CA"/>
    <w:rsid w:val="00CE5F3B"/>
    <w:rsid w:val="00CF3A34"/>
    <w:rsid w:val="00D00E76"/>
    <w:rsid w:val="00D027C4"/>
    <w:rsid w:val="00D02CF1"/>
    <w:rsid w:val="00D03BBF"/>
    <w:rsid w:val="00D04E74"/>
    <w:rsid w:val="00D07C9C"/>
    <w:rsid w:val="00D11306"/>
    <w:rsid w:val="00D228E4"/>
    <w:rsid w:val="00D31F5C"/>
    <w:rsid w:val="00D4050F"/>
    <w:rsid w:val="00D41162"/>
    <w:rsid w:val="00D42D9B"/>
    <w:rsid w:val="00D4378B"/>
    <w:rsid w:val="00D5032C"/>
    <w:rsid w:val="00D5378B"/>
    <w:rsid w:val="00D537A9"/>
    <w:rsid w:val="00D53FB6"/>
    <w:rsid w:val="00D63D34"/>
    <w:rsid w:val="00D650FC"/>
    <w:rsid w:val="00D727F7"/>
    <w:rsid w:val="00D729A5"/>
    <w:rsid w:val="00D733FB"/>
    <w:rsid w:val="00D80426"/>
    <w:rsid w:val="00D806C5"/>
    <w:rsid w:val="00D80755"/>
    <w:rsid w:val="00D96939"/>
    <w:rsid w:val="00DB17BA"/>
    <w:rsid w:val="00DB1864"/>
    <w:rsid w:val="00DB2E69"/>
    <w:rsid w:val="00DB367A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072"/>
    <w:rsid w:val="00E7445D"/>
    <w:rsid w:val="00E8707F"/>
    <w:rsid w:val="00E93CCD"/>
    <w:rsid w:val="00EA2E19"/>
    <w:rsid w:val="00EA3504"/>
    <w:rsid w:val="00EA3A15"/>
    <w:rsid w:val="00EB0323"/>
    <w:rsid w:val="00EB5946"/>
    <w:rsid w:val="00EC5E01"/>
    <w:rsid w:val="00ED3B87"/>
    <w:rsid w:val="00ED3EDD"/>
    <w:rsid w:val="00EE046F"/>
    <w:rsid w:val="00EE6D7D"/>
    <w:rsid w:val="00F10250"/>
    <w:rsid w:val="00F204B6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3805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  <w:style w:type="table" w:styleId="Tabelacomgrade">
    <w:name w:val="Table Grid"/>
    <w:basedOn w:val="Tabelanormal"/>
    <w:uiPriority w:val="39"/>
    <w:rsid w:val="00B4632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1</TotalTime>
  <Pages>2</Pages>
  <Words>233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2026-05-23T17:25:00Z</dcterms:created>
  <dcterms:modified xsi:type="dcterms:W3CDTF">2026-05-23T17:25:00Z</dcterms:modified>
</cp:coreProperties>
</file>